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BF2" w:rsidRPr="00254A93" w:rsidRDefault="000A4208" w:rsidP="005B719A">
      <w:pPr>
        <w:jc w:val="both"/>
        <w:rPr>
          <w:rFonts w:ascii="HelveticaNeueLT Std" w:hAnsi="HelveticaNeueLT Std" w:cs="HelveticaNeueLT Std"/>
          <w:b/>
          <w:bCs/>
          <w:sz w:val="28"/>
          <w:szCs w:val="28"/>
        </w:rPr>
      </w:pPr>
      <w:r>
        <w:rPr>
          <w:rFonts w:ascii="HelveticaNeueLT Std" w:hAnsi="HelveticaNeueLT Std" w:cs="HelveticaNeueLT Std"/>
          <w:b/>
          <w:bCs/>
          <w:sz w:val="28"/>
          <w:szCs w:val="28"/>
        </w:rPr>
        <w:t>Ottimale</w:t>
      </w:r>
      <w:r w:rsidR="005D439A">
        <w:rPr>
          <w:rFonts w:ascii="HelveticaNeueLT Std" w:hAnsi="HelveticaNeueLT Std" w:cs="HelveticaNeueLT Std"/>
          <w:b/>
          <w:bCs/>
          <w:sz w:val="28"/>
          <w:szCs w:val="28"/>
        </w:rPr>
        <w:t xml:space="preserve"> </w:t>
      </w:r>
      <w:r>
        <w:rPr>
          <w:rFonts w:ascii="HelveticaNeueLT Std" w:hAnsi="HelveticaNeueLT Std" w:cs="HelveticaNeueLT Std"/>
          <w:b/>
          <w:bCs/>
          <w:sz w:val="28"/>
          <w:szCs w:val="28"/>
        </w:rPr>
        <w:t xml:space="preserve">la situazione </w:t>
      </w:r>
      <w:r w:rsidR="004264CC">
        <w:rPr>
          <w:rFonts w:ascii="HelveticaNeueLT Std" w:hAnsi="HelveticaNeueLT Std" w:cs="HelveticaNeueLT Std"/>
          <w:b/>
          <w:bCs/>
          <w:sz w:val="28"/>
          <w:szCs w:val="28"/>
        </w:rPr>
        <w:t>sulle piste</w:t>
      </w:r>
    </w:p>
    <w:p w:rsidR="00532BF2" w:rsidRPr="00254A93" w:rsidRDefault="005D439A" w:rsidP="005B719A">
      <w:pPr>
        <w:jc w:val="both"/>
        <w:rPr>
          <w:rFonts w:ascii="HelveticaNeueLT Std" w:hAnsi="HelveticaNeueLT Std" w:cs="HelveticaNeueLT Std"/>
          <w:b/>
          <w:bCs/>
        </w:rPr>
      </w:pPr>
      <w:r>
        <w:rPr>
          <w:rFonts w:ascii="HelveticaNeueLT Std" w:hAnsi="HelveticaNeueLT Std" w:cs="HelveticaNeueLT Std"/>
          <w:b/>
          <w:bCs/>
          <w:sz w:val="32"/>
          <w:szCs w:val="32"/>
        </w:rPr>
        <w:t xml:space="preserve">NEL TRENTINO IMBIANCATO </w:t>
      </w:r>
      <w:r w:rsidR="004264CC">
        <w:rPr>
          <w:rFonts w:ascii="HelveticaNeueLT Std" w:hAnsi="HelveticaNeueLT Std" w:cs="HelveticaNeueLT Std"/>
          <w:b/>
          <w:bCs/>
          <w:sz w:val="32"/>
          <w:szCs w:val="32"/>
        </w:rPr>
        <w:t>SI SCIA</w:t>
      </w:r>
    </w:p>
    <w:p w:rsidR="00492E9F" w:rsidRDefault="00492E9F" w:rsidP="008A4D17">
      <w:pPr>
        <w:pStyle w:val="Corpodeltesto2"/>
        <w:ind w:right="-59"/>
        <w:rPr>
          <w:rFonts w:ascii="HelveticaNeueLT Std" w:hAnsi="HelveticaNeueLT Std" w:cs="HelveticaNeueLT Std"/>
          <w:b/>
          <w:bCs/>
        </w:rPr>
      </w:pPr>
    </w:p>
    <w:p w:rsidR="004264CC" w:rsidRPr="004264CC" w:rsidRDefault="004264CC" w:rsidP="004264CC">
      <w:pPr>
        <w:pStyle w:val="Corpodeltesto2"/>
        <w:ind w:right="-59"/>
        <w:rPr>
          <w:rFonts w:ascii="HelveticaNeueLT Std" w:hAnsi="HelveticaNeueLT Std" w:cs="HelveticaNeueLT Std"/>
          <w:b/>
          <w:bCs/>
        </w:rPr>
      </w:pPr>
      <w:r w:rsidRPr="004264CC">
        <w:rPr>
          <w:rFonts w:ascii="HelveticaNeueLT Std" w:hAnsi="HelveticaNeueLT Std" w:cs="HelveticaNeueLT Std"/>
          <w:b/>
          <w:bCs/>
        </w:rPr>
        <w:t>Dopo la recente nevicata e con le temperature in calo, è ormai perfettamente fruibile la maggior parte dei tracciati</w:t>
      </w:r>
      <w:r w:rsidR="000A4208">
        <w:rPr>
          <w:rFonts w:ascii="HelveticaNeueLT Std" w:hAnsi="HelveticaNeueLT Std" w:cs="HelveticaNeueLT Std"/>
          <w:b/>
          <w:bCs/>
        </w:rPr>
        <w:t xml:space="preserve">. La stagione entra quindi nel vivo tra settimane bianche, iniziative come Trentino Ski </w:t>
      </w:r>
      <w:proofErr w:type="spellStart"/>
      <w:r w:rsidR="000A4208">
        <w:rPr>
          <w:rFonts w:ascii="HelveticaNeueLT Std" w:hAnsi="HelveticaNeueLT Std" w:cs="HelveticaNeueLT Std"/>
          <w:b/>
          <w:bCs/>
        </w:rPr>
        <w:t>Sunrise</w:t>
      </w:r>
      <w:proofErr w:type="spellEnd"/>
      <w:r w:rsidR="000A4208">
        <w:rPr>
          <w:rFonts w:ascii="HelveticaNeueLT Std" w:hAnsi="HelveticaNeueLT Std" w:cs="HelveticaNeueLT Std"/>
          <w:b/>
          <w:bCs/>
        </w:rPr>
        <w:t xml:space="preserve"> e i grandi eventi sportivi</w:t>
      </w:r>
    </w:p>
    <w:p w:rsidR="00532BF2" w:rsidRDefault="00532BF2" w:rsidP="008A4D17">
      <w:pPr>
        <w:pStyle w:val="Corpodeltesto2"/>
        <w:ind w:right="-59"/>
        <w:rPr>
          <w:rFonts w:ascii="HelveticaNeueLT Std" w:hAnsi="HelveticaNeueLT Std" w:cs="HelveticaNeueLT Std"/>
          <w:b/>
          <w:bCs/>
        </w:rPr>
      </w:pPr>
    </w:p>
    <w:p w:rsidR="004264CC" w:rsidRPr="004264CC" w:rsidRDefault="004264CC" w:rsidP="004264CC">
      <w:pPr>
        <w:pStyle w:val="Intestazione"/>
        <w:jc w:val="both"/>
        <w:rPr>
          <w:rFonts w:ascii="HelveticaNeueLT Std" w:hAnsi="HelveticaNeueLT Std" w:cs="HelveticaNeueLT Std"/>
          <w:bCs/>
        </w:rPr>
      </w:pPr>
      <w:r w:rsidRPr="004264CC">
        <w:rPr>
          <w:rFonts w:ascii="HelveticaNeueLT Std" w:hAnsi="HelveticaNeueLT Std" w:cs="HelveticaNeueLT Std"/>
          <w:bCs/>
        </w:rPr>
        <w:t xml:space="preserve">In Trentino, in seguito alla recente nevicata, le piste – che già prima erano in ottime condizioni grazie all’innevamento programmato – sono ora pronte ad accogliere un gran numero di appassionati. Le temperature in calo consentono di preparare i percorsi anche alle quote più basse e in questo senso continuano con profitto gli sforzi degli impiantisti per regalare agli sciatori tracciati perfetti. Il numero degli itinerari </w:t>
      </w:r>
      <w:r w:rsidR="000056D9">
        <w:rPr>
          <w:rFonts w:ascii="HelveticaNeueLT Std" w:hAnsi="HelveticaNeueLT Std" w:cs="HelveticaNeueLT Std"/>
          <w:bCs/>
        </w:rPr>
        <w:t xml:space="preserve">fruibili è in continua crescita: nelle principali </w:t>
      </w:r>
      <w:proofErr w:type="spellStart"/>
      <w:r w:rsidR="000056D9">
        <w:rPr>
          <w:rFonts w:ascii="HelveticaNeueLT Std" w:hAnsi="HelveticaNeueLT Std" w:cs="HelveticaNeueLT Std"/>
          <w:bCs/>
        </w:rPr>
        <w:t>skiarea</w:t>
      </w:r>
      <w:proofErr w:type="spellEnd"/>
      <w:r w:rsidR="000056D9">
        <w:rPr>
          <w:rFonts w:ascii="HelveticaNeueLT Std" w:hAnsi="HelveticaNeueLT Std" w:cs="HelveticaNeueLT Std"/>
          <w:bCs/>
        </w:rPr>
        <w:t xml:space="preserve"> si può parlare dell’ottanta per cento circa.</w:t>
      </w:r>
    </w:p>
    <w:p w:rsidR="005D439A" w:rsidRPr="005D439A" w:rsidRDefault="000056D9" w:rsidP="005D439A">
      <w:pPr>
        <w:pStyle w:val="Intestazione"/>
        <w:jc w:val="both"/>
        <w:rPr>
          <w:rFonts w:ascii="HelveticaNeueLT Std" w:hAnsi="HelveticaNeueLT Std" w:cs="HelveticaNeueLT Std"/>
          <w:bCs/>
        </w:rPr>
      </w:pPr>
      <w:r w:rsidRPr="000056D9">
        <w:rPr>
          <w:rFonts w:ascii="HelveticaNeueLT Std" w:hAnsi="HelveticaNeueLT Std" w:cs="HelveticaNeueLT Std"/>
          <w:bCs/>
        </w:rPr>
        <w:t>Ci sono ormai oltre 100 chilometri di piste collegate sci ai piedi tra Madonna di C</w:t>
      </w:r>
      <w:r>
        <w:rPr>
          <w:rFonts w:ascii="HelveticaNeueLT Std" w:hAnsi="HelveticaNeueLT Std" w:cs="HelveticaNeueLT Std"/>
          <w:bCs/>
        </w:rPr>
        <w:t xml:space="preserve">ampiglio e Folgarida-Marilleva. </w:t>
      </w:r>
      <w:r w:rsidR="005D439A" w:rsidRPr="005D439A">
        <w:rPr>
          <w:rFonts w:ascii="HelveticaNeueLT Std" w:hAnsi="HelveticaNeueLT Std" w:cs="HelveticaNeueLT Std"/>
          <w:bCs/>
        </w:rPr>
        <w:t xml:space="preserve">Nella </w:t>
      </w:r>
      <w:proofErr w:type="spellStart"/>
      <w:r w:rsidR="005D439A" w:rsidRPr="005D439A">
        <w:rPr>
          <w:rFonts w:ascii="HelveticaNeueLT Std" w:hAnsi="HelveticaNeueLT Std" w:cs="HelveticaNeueLT Std"/>
          <w:bCs/>
        </w:rPr>
        <w:t>skiarea</w:t>
      </w:r>
      <w:proofErr w:type="spellEnd"/>
      <w:r w:rsidR="005D439A" w:rsidRPr="005D439A">
        <w:rPr>
          <w:rFonts w:ascii="HelveticaNeueLT Std" w:hAnsi="HelveticaNeueLT Std" w:cs="HelveticaNeueLT Std"/>
          <w:bCs/>
        </w:rPr>
        <w:t xml:space="preserve"> Adamello Ski - </w:t>
      </w:r>
      <w:proofErr w:type="spellStart"/>
      <w:r w:rsidR="005D439A" w:rsidRPr="005D439A">
        <w:rPr>
          <w:rFonts w:ascii="HelveticaNeueLT Std" w:hAnsi="HelveticaNeueLT Std" w:cs="HelveticaNeueLT Std"/>
          <w:bCs/>
        </w:rPr>
        <w:t>Pontedilegno</w:t>
      </w:r>
      <w:proofErr w:type="spellEnd"/>
      <w:r w:rsidR="005D439A" w:rsidRPr="005D439A">
        <w:rPr>
          <w:rFonts w:ascii="HelveticaNeueLT Std" w:hAnsi="HelveticaNeueLT Std" w:cs="HelveticaNeueLT Std"/>
          <w:bCs/>
        </w:rPr>
        <w:t xml:space="preserve"> - Tonale sono percorribili sci ai piedi 70 chilometri innevati e nella </w:t>
      </w:r>
      <w:proofErr w:type="spellStart"/>
      <w:r w:rsidR="005D439A" w:rsidRPr="005D439A">
        <w:rPr>
          <w:rFonts w:ascii="HelveticaNeueLT Std" w:hAnsi="HelveticaNeueLT Std" w:cs="HelveticaNeueLT Std"/>
          <w:bCs/>
        </w:rPr>
        <w:t>skiarea</w:t>
      </w:r>
      <w:proofErr w:type="spellEnd"/>
      <w:r w:rsidR="005D439A" w:rsidRPr="005D439A">
        <w:rPr>
          <w:rFonts w:ascii="HelveticaNeueLT Std" w:hAnsi="HelveticaNeueLT Std" w:cs="HelveticaNeueLT Std"/>
          <w:bCs/>
        </w:rPr>
        <w:t xml:space="preserve"> Pejo 8: </w:t>
      </w:r>
      <w:r>
        <w:rPr>
          <w:rFonts w:ascii="HelveticaNeueLT Std" w:hAnsi="HelveticaNeueLT Std" w:cs="HelveticaNeueLT Std"/>
          <w:bCs/>
        </w:rPr>
        <w:t>n</w:t>
      </w:r>
      <w:r w:rsidR="005D439A" w:rsidRPr="005D439A">
        <w:rPr>
          <w:rFonts w:ascii="HelveticaNeueLT Std" w:hAnsi="HelveticaNeueLT Std" w:cs="HelveticaNeueLT Std"/>
          <w:bCs/>
        </w:rPr>
        <w:t xml:space="preserve">el complesso in Val di Sole sono aperti oltre il settanta per cento degli impianti e circa 150 chilometri di piste. A Folgaria sono sciabili 70 chilometri di tracciati </w:t>
      </w:r>
      <w:r>
        <w:rPr>
          <w:rFonts w:ascii="HelveticaNeueLT Std" w:hAnsi="HelveticaNeueLT Std" w:cs="HelveticaNeueLT Std"/>
          <w:bCs/>
        </w:rPr>
        <w:t>su 74</w:t>
      </w:r>
      <w:r w:rsidR="005D439A" w:rsidRPr="005D439A">
        <w:rPr>
          <w:rFonts w:ascii="HelveticaNeueLT Std" w:hAnsi="HelveticaNeueLT Std" w:cs="HelveticaNeueLT Std"/>
          <w:bCs/>
        </w:rPr>
        <w:t>. Quasi l'ott</w:t>
      </w:r>
      <w:r>
        <w:rPr>
          <w:rFonts w:ascii="HelveticaNeueLT Std" w:hAnsi="HelveticaNeueLT Std" w:cs="HelveticaNeueLT Std"/>
          <w:bCs/>
        </w:rPr>
        <w:t>anta per cento di piste fruibili</w:t>
      </w:r>
      <w:r w:rsidR="005D439A" w:rsidRPr="005D439A">
        <w:rPr>
          <w:rFonts w:ascii="HelveticaNeueLT Std" w:hAnsi="HelveticaNeueLT Std" w:cs="HelveticaNeueLT Std"/>
          <w:bCs/>
        </w:rPr>
        <w:t xml:space="preserve"> </w:t>
      </w:r>
      <w:r>
        <w:rPr>
          <w:rFonts w:ascii="HelveticaNeueLT Std" w:hAnsi="HelveticaNeueLT Std" w:cs="HelveticaNeueLT Std"/>
          <w:bCs/>
        </w:rPr>
        <w:t xml:space="preserve">anche </w:t>
      </w:r>
      <w:r w:rsidR="005D439A" w:rsidRPr="005D439A">
        <w:rPr>
          <w:rFonts w:ascii="HelveticaNeueLT Std" w:hAnsi="HelveticaNeueLT Std" w:cs="HelveticaNeueLT Std"/>
          <w:bCs/>
        </w:rPr>
        <w:t xml:space="preserve">a Lavarone, dato analogo a quello della </w:t>
      </w:r>
      <w:proofErr w:type="spellStart"/>
      <w:r w:rsidR="005D439A" w:rsidRPr="005D439A">
        <w:rPr>
          <w:rFonts w:ascii="HelveticaNeueLT Std" w:hAnsi="HelveticaNeueLT Std" w:cs="HelveticaNeueLT Std"/>
          <w:bCs/>
        </w:rPr>
        <w:t>skiarea</w:t>
      </w:r>
      <w:proofErr w:type="spellEnd"/>
      <w:r w:rsidR="005D439A" w:rsidRPr="005D439A">
        <w:rPr>
          <w:rFonts w:ascii="HelveticaNeueLT Std" w:hAnsi="HelveticaNeueLT Std" w:cs="HelveticaNeueLT Std"/>
          <w:bCs/>
        </w:rPr>
        <w:t xml:space="preserve"> della Paganella, che è stata imbiancata e in cui è regolarmente praticabile una tre</w:t>
      </w:r>
      <w:r w:rsidR="005D439A">
        <w:rPr>
          <w:rFonts w:ascii="HelveticaNeueLT Std" w:hAnsi="HelveticaNeueLT Std" w:cs="HelveticaNeueLT Std"/>
          <w:bCs/>
        </w:rPr>
        <w:t xml:space="preserve">ntina di chilometri di discese. </w:t>
      </w:r>
      <w:r w:rsidR="005D439A" w:rsidRPr="005D439A">
        <w:rPr>
          <w:rFonts w:ascii="HelveticaNeueLT Std" w:hAnsi="HelveticaNeueLT Std" w:cs="HelveticaNeueLT Std"/>
          <w:bCs/>
        </w:rPr>
        <w:t xml:space="preserve">Nella </w:t>
      </w:r>
      <w:proofErr w:type="spellStart"/>
      <w:r w:rsidR="005D439A" w:rsidRPr="005D439A">
        <w:rPr>
          <w:rFonts w:ascii="HelveticaNeueLT Std" w:hAnsi="HelveticaNeueLT Std" w:cs="HelveticaNeueLT Std"/>
          <w:bCs/>
        </w:rPr>
        <w:t>skiarea</w:t>
      </w:r>
      <w:proofErr w:type="spellEnd"/>
      <w:r w:rsidR="005D439A" w:rsidRPr="005D439A">
        <w:rPr>
          <w:rFonts w:ascii="HelveticaNeueLT Std" w:hAnsi="HelveticaNeueLT Std" w:cs="HelveticaNeueLT Std"/>
          <w:bCs/>
        </w:rPr>
        <w:t xml:space="preserve"> Alpe Lusia-San Pellegrino si scia sulla quasi totalità del comprensorio: aperta una settantina abbondante di chi</w:t>
      </w:r>
      <w:r w:rsidR="00EB45B9">
        <w:rPr>
          <w:rFonts w:ascii="HelveticaNeueLT Std" w:hAnsi="HelveticaNeueLT Std" w:cs="HelveticaNeueLT Std"/>
          <w:bCs/>
        </w:rPr>
        <w:t>lometri di piste</w:t>
      </w:r>
      <w:r w:rsidR="005D439A" w:rsidRPr="005D439A">
        <w:rPr>
          <w:rFonts w:ascii="HelveticaNeueLT Std" w:hAnsi="HelveticaNeueLT Std" w:cs="HelveticaNeueLT Std"/>
          <w:bCs/>
        </w:rPr>
        <w:t xml:space="preserve">. </w:t>
      </w:r>
      <w:r>
        <w:rPr>
          <w:rFonts w:ascii="HelveticaNeueLT Std" w:hAnsi="HelveticaNeueLT Std" w:cs="HelveticaNeueLT Std"/>
          <w:bCs/>
        </w:rPr>
        <w:t xml:space="preserve">La soglia dei quattro quinti di itinerari fruibili è già stata superata sia </w:t>
      </w:r>
      <w:r w:rsidR="000316BF">
        <w:rPr>
          <w:rFonts w:ascii="HelveticaNeueLT Std" w:hAnsi="HelveticaNeueLT Std" w:cs="HelveticaNeueLT Std"/>
          <w:bCs/>
        </w:rPr>
        <w:t>i</w:t>
      </w:r>
      <w:r w:rsidR="005D439A" w:rsidRPr="005D439A">
        <w:rPr>
          <w:rFonts w:ascii="HelveticaNeueLT Std" w:hAnsi="HelveticaNeueLT Std" w:cs="HelveticaNeueLT Std"/>
          <w:bCs/>
        </w:rPr>
        <w:t>n Val di Fassa</w:t>
      </w:r>
      <w:r>
        <w:rPr>
          <w:rFonts w:ascii="HelveticaNeueLT Std" w:hAnsi="HelveticaNeueLT Std" w:cs="HelveticaNeueLT Std"/>
          <w:bCs/>
        </w:rPr>
        <w:t>, con oltre 120 chilometri di piste percorribili, che</w:t>
      </w:r>
      <w:r w:rsidR="005D439A" w:rsidRPr="005D439A">
        <w:rPr>
          <w:rFonts w:ascii="HelveticaNeueLT Std" w:hAnsi="HelveticaNeueLT Std" w:cs="HelveticaNeueLT Std"/>
          <w:bCs/>
        </w:rPr>
        <w:t xml:space="preserve"> in Val di Fiemme, dove i chilometri sono oltre 90.</w:t>
      </w:r>
      <w:r w:rsidR="00EB45B9">
        <w:rPr>
          <w:rFonts w:ascii="HelveticaNeueLT Std" w:hAnsi="HelveticaNeueLT Std" w:cs="HelveticaNeueLT Std"/>
          <w:bCs/>
        </w:rPr>
        <w:t xml:space="preserve"> Si scia anche al Passo Rolle, a San Martino, sul Monte Bondone, a Pinzolo, a Passo </w:t>
      </w:r>
      <w:proofErr w:type="spellStart"/>
      <w:r w:rsidR="00EB45B9">
        <w:rPr>
          <w:rFonts w:ascii="HelveticaNeueLT Std" w:hAnsi="HelveticaNeueLT Std" w:cs="HelveticaNeueLT Std"/>
          <w:bCs/>
        </w:rPr>
        <w:t>Brocon-Marande</w:t>
      </w:r>
      <w:proofErr w:type="spellEnd"/>
      <w:r w:rsidR="00EB45B9">
        <w:rPr>
          <w:rFonts w:ascii="HelveticaNeueLT Std" w:hAnsi="HelveticaNeueLT Std" w:cs="HelveticaNeueLT Std"/>
          <w:bCs/>
        </w:rPr>
        <w:t xml:space="preserve">, sulla </w:t>
      </w:r>
      <w:proofErr w:type="spellStart"/>
      <w:r w:rsidR="00EB45B9">
        <w:rPr>
          <w:rFonts w:ascii="HelveticaNeueLT Std" w:hAnsi="HelveticaNeueLT Std" w:cs="HelveticaNeueLT Std"/>
          <w:bCs/>
        </w:rPr>
        <w:t>Panarotta</w:t>
      </w:r>
      <w:proofErr w:type="spellEnd"/>
      <w:r w:rsidR="00EB45B9">
        <w:rPr>
          <w:rFonts w:ascii="HelveticaNeueLT Std" w:hAnsi="HelveticaNeueLT Std" w:cs="HelveticaNeueLT Std"/>
          <w:bCs/>
        </w:rPr>
        <w:t xml:space="preserve"> e a Brentonico.</w:t>
      </w:r>
    </w:p>
    <w:p w:rsidR="005D439A" w:rsidRDefault="000316BF" w:rsidP="00315262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 w:cs="HelveticaNeueLT Std"/>
          <w:bCs/>
        </w:rPr>
        <w:t>La stagione ora entra nel vivo con le settimane bianche e con iniziati</w:t>
      </w:r>
      <w:r w:rsidR="000A4208">
        <w:rPr>
          <w:rFonts w:ascii="HelveticaNeueLT Std" w:hAnsi="HelveticaNeueLT Std" w:cs="HelveticaNeueLT Std"/>
          <w:bCs/>
        </w:rPr>
        <w:t xml:space="preserve">ve come Trentino Ski </w:t>
      </w:r>
      <w:proofErr w:type="spellStart"/>
      <w:r w:rsidR="000A4208">
        <w:rPr>
          <w:rFonts w:ascii="HelveticaNeueLT Std" w:hAnsi="HelveticaNeueLT Std" w:cs="HelveticaNeueLT Std"/>
          <w:bCs/>
        </w:rPr>
        <w:t>Sunrise</w:t>
      </w:r>
      <w:proofErr w:type="spellEnd"/>
      <w:r w:rsidR="000A4208">
        <w:rPr>
          <w:rFonts w:ascii="HelveticaNeueLT Std" w:hAnsi="HelveticaNeueLT Std" w:cs="HelveticaNeueLT Std"/>
          <w:bCs/>
        </w:rPr>
        <w:t>, u</w:t>
      </w:r>
      <w:r w:rsidR="000A4208" w:rsidRPr="002A300E">
        <w:rPr>
          <w:rFonts w:ascii="HelveticaNeueLT Std" w:hAnsi="HelveticaNeueLT Std" w:cs="HelveticaNeueLT Std"/>
          <w:bCs/>
        </w:rPr>
        <w:t xml:space="preserve">na </w:t>
      </w:r>
      <w:r w:rsidR="000A4208">
        <w:rPr>
          <w:rFonts w:ascii="HelveticaNeueLT Std" w:hAnsi="HelveticaNeueLT Std" w:cs="HelveticaNeueLT Std"/>
          <w:bCs/>
        </w:rPr>
        <w:t xml:space="preserve">suggestiva opportunità, giunta alla terza edizione, per una </w:t>
      </w:r>
      <w:r w:rsidR="000A4208" w:rsidRPr="002A300E">
        <w:rPr>
          <w:rFonts w:ascii="HelveticaNeueLT Std" w:hAnsi="HelveticaNeueLT Std" w:cs="HelveticaNeueLT Std"/>
          <w:bCs/>
        </w:rPr>
        <w:t>discesa in compagnia di maestri di sci, guide alpine o accompagnatori del territorio alle prime luci del sole</w:t>
      </w:r>
      <w:r w:rsidR="000A4208">
        <w:rPr>
          <w:rFonts w:ascii="HelveticaNeueLT Std" w:hAnsi="HelveticaNeueLT Std" w:cs="HelveticaNeueLT Std"/>
          <w:bCs/>
        </w:rPr>
        <w:t>: l</w:t>
      </w:r>
      <w:r w:rsidR="000A4208">
        <w:rPr>
          <w:rFonts w:ascii="HelveticaNeueLT Std" w:hAnsi="HelveticaNeueLT Std" w:cs="HelveticaNeueLT Std"/>
          <w:bCs/>
        </w:rPr>
        <w:t xml:space="preserve">’apertura anticipata degli impianti </w:t>
      </w:r>
      <w:r w:rsidR="000A4208">
        <w:rPr>
          <w:rFonts w:ascii="HelveticaNeueLT Std" w:hAnsi="HelveticaNeueLT Std" w:cs="HelveticaNeueLT Std"/>
          <w:bCs/>
        </w:rPr>
        <w:t>permette</w:t>
      </w:r>
      <w:r w:rsidR="000A4208">
        <w:rPr>
          <w:rFonts w:ascii="HelveticaNeueLT Std" w:hAnsi="HelveticaNeueLT Std" w:cs="HelveticaNeueLT Std"/>
          <w:bCs/>
        </w:rPr>
        <w:t xml:space="preserve"> agli appassionati di gustare appieno la prima discesa sugli sci</w:t>
      </w:r>
      <w:r w:rsidR="000A4208">
        <w:rPr>
          <w:rFonts w:ascii="HelveticaNeueLT Std" w:hAnsi="HelveticaNeueLT Std" w:cs="HelveticaNeueLT Std"/>
          <w:bCs/>
        </w:rPr>
        <w:t xml:space="preserve"> o la prima passeggiata del giorno</w:t>
      </w:r>
      <w:r w:rsidR="000A4208">
        <w:rPr>
          <w:rFonts w:ascii="HelveticaNeueLT Std" w:hAnsi="HelveticaNeueLT Std" w:cs="HelveticaNeueLT Std"/>
          <w:bCs/>
        </w:rPr>
        <w:t>, nel silenzio dell’alba, in</w:t>
      </w:r>
      <w:r w:rsidR="000A4208" w:rsidRPr="00A92FE6">
        <w:rPr>
          <w:rFonts w:ascii="HelveticaNeueLT Std" w:hAnsi="HelveticaNeueLT Std" w:cs="HelveticaNeueLT Std"/>
          <w:bCs/>
        </w:rPr>
        <w:t xml:space="preserve"> un ambiente incontaminato dove le vette si ting</w:t>
      </w:r>
      <w:r w:rsidR="000A4208">
        <w:rPr>
          <w:rFonts w:ascii="HelveticaNeueLT Std" w:hAnsi="HelveticaNeueLT Std" w:cs="HelveticaNeueLT Std"/>
          <w:bCs/>
        </w:rPr>
        <w:t>ono dei suggestivi colori dell’E</w:t>
      </w:r>
      <w:r w:rsidR="000A4208" w:rsidRPr="00A92FE6">
        <w:rPr>
          <w:rFonts w:ascii="HelveticaNeueLT Std" w:hAnsi="HelveticaNeueLT Std" w:cs="HelveticaNeueLT Std"/>
          <w:bCs/>
        </w:rPr>
        <w:t>nrosadira</w:t>
      </w:r>
      <w:r w:rsidR="000A4208" w:rsidRPr="002A300E">
        <w:rPr>
          <w:rFonts w:ascii="HelveticaNeueLT Std" w:hAnsi="HelveticaNeueLT Std" w:cs="HelveticaNeueLT Std"/>
          <w:bCs/>
        </w:rPr>
        <w:t>.</w:t>
      </w:r>
      <w:r w:rsidR="00EB45B9">
        <w:rPr>
          <w:rFonts w:ascii="HelveticaNeueLT Std" w:hAnsi="HelveticaNeueLT Std" w:cs="HelveticaNeueLT Std"/>
          <w:bCs/>
        </w:rPr>
        <w:t xml:space="preserve"> </w:t>
      </w:r>
      <w:r>
        <w:rPr>
          <w:rFonts w:ascii="HelveticaNeueLT Std" w:hAnsi="HelveticaNeueLT Std" w:cs="HelveticaNeueLT Std"/>
          <w:bCs/>
        </w:rPr>
        <w:t>Altro</w:t>
      </w:r>
      <w:r w:rsidR="000A4208">
        <w:rPr>
          <w:rFonts w:ascii="HelveticaNeueLT Std" w:hAnsi="HelveticaNeueLT Std" w:cs="HelveticaNeueLT Std"/>
          <w:bCs/>
        </w:rPr>
        <w:t xml:space="preserve"> elemento di notevole interesse è costituito</w:t>
      </w:r>
      <w:r>
        <w:rPr>
          <w:rFonts w:ascii="HelveticaNeueLT Std" w:hAnsi="HelveticaNeueLT Std" w:cs="HelveticaNeueLT Std"/>
          <w:bCs/>
        </w:rPr>
        <w:t xml:space="preserve"> </w:t>
      </w:r>
      <w:r w:rsidR="000A4208">
        <w:rPr>
          <w:rFonts w:ascii="HelveticaNeueLT Std" w:hAnsi="HelveticaNeueLT Std" w:cs="HelveticaNeueLT Std"/>
          <w:bCs/>
        </w:rPr>
        <w:t>da</w:t>
      </w:r>
      <w:r>
        <w:rPr>
          <w:rFonts w:ascii="HelveticaNeueLT Std" w:hAnsi="HelveticaNeueLT Std" w:cs="HelveticaNeueLT Std"/>
          <w:bCs/>
        </w:rPr>
        <w:t xml:space="preserve">i grandi eventi sportivi: </w:t>
      </w:r>
      <w:r w:rsidRPr="00944481">
        <w:rPr>
          <w:rFonts w:ascii="HelveticaNeueLT Std" w:hAnsi="HelveticaNeueLT Std" w:cs="HelveticaNeueLT Std"/>
          <w:bCs/>
        </w:rPr>
        <w:t>dopo i</w:t>
      </w:r>
      <w:r>
        <w:rPr>
          <w:rFonts w:ascii="HelveticaNeueLT Std" w:hAnsi="HelveticaNeueLT Std" w:cs="HelveticaNeueLT Std"/>
          <w:bCs/>
        </w:rPr>
        <w:t>l Tour</w:t>
      </w:r>
      <w:r>
        <w:rPr>
          <w:rFonts w:ascii="HelveticaNeueLT Std" w:hAnsi="HelveticaNeueLT Std" w:cs="HelveticaNeueLT Std"/>
          <w:bCs/>
        </w:rPr>
        <w:t xml:space="preserve"> de Ski</w:t>
      </w:r>
      <w:r w:rsidRPr="00944481">
        <w:rPr>
          <w:rFonts w:ascii="HelveticaNeueLT Std" w:hAnsi="HelveticaNeueLT Std" w:cs="HelveticaNeueLT Std"/>
          <w:bCs/>
        </w:rPr>
        <w:t xml:space="preserve"> in Val di Fiemme</w:t>
      </w:r>
      <w:r>
        <w:rPr>
          <w:rFonts w:ascii="HelveticaNeueLT Std" w:hAnsi="HelveticaNeueLT Std" w:cs="HelveticaNeueLT Std"/>
          <w:bCs/>
        </w:rPr>
        <w:t xml:space="preserve"> e la Coppa Europa di sci alpino</w:t>
      </w:r>
      <w:r>
        <w:rPr>
          <w:rFonts w:ascii="HelveticaNeueLT Std" w:hAnsi="HelveticaNeueLT Std" w:cs="HelveticaNeueLT Std"/>
          <w:bCs/>
        </w:rPr>
        <w:t xml:space="preserve"> a Folgaria dei giorni scorsi, il 23 e 24 gennaio</w:t>
      </w:r>
      <w:r w:rsidRPr="00944481">
        <w:rPr>
          <w:rFonts w:ascii="HelveticaNeueLT Std" w:hAnsi="HelveticaNeueLT Std" w:cs="HelveticaNeueLT Std"/>
          <w:bCs/>
        </w:rPr>
        <w:t xml:space="preserve"> toccherà al Tr</w:t>
      </w:r>
      <w:r>
        <w:rPr>
          <w:rFonts w:ascii="HelveticaNeueLT Std" w:hAnsi="HelveticaNeueLT Std" w:cs="HelveticaNeueLT Std"/>
          <w:bCs/>
        </w:rPr>
        <w:t xml:space="preserve">ofeo Topolino </w:t>
      </w:r>
      <w:r w:rsidRPr="00944481">
        <w:rPr>
          <w:rFonts w:ascii="HelveticaNeueLT Std" w:hAnsi="HelveticaNeueLT Std" w:cs="HelveticaNeueLT Std"/>
          <w:bCs/>
        </w:rPr>
        <w:t>a Lago di</w:t>
      </w:r>
      <w:r>
        <w:rPr>
          <w:rFonts w:ascii="HelveticaNeueLT Std" w:hAnsi="HelveticaNeueLT Std" w:cs="HelveticaNeueLT Std"/>
          <w:bCs/>
        </w:rPr>
        <w:t xml:space="preserve"> Tesero e del 5-6 marzo sull'Al</w:t>
      </w:r>
      <w:r w:rsidRPr="00944481">
        <w:rPr>
          <w:rFonts w:ascii="HelveticaNeueLT Std" w:hAnsi="HelveticaNeueLT Std" w:cs="HelveticaNeueLT Std"/>
          <w:bCs/>
        </w:rPr>
        <w:t xml:space="preserve">pe Cimbra, </w:t>
      </w:r>
      <w:r>
        <w:rPr>
          <w:rFonts w:ascii="HelveticaNeueLT Std" w:hAnsi="HelveticaNeueLT Std" w:cs="HelveticaNeueLT Std"/>
          <w:bCs/>
        </w:rPr>
        <w:t xml:space="preserve">il 31 gennaio alla Marcialonga </w:t>
      </w:r>
      <w:r w:rsidRPr="00944481">
        <w:rPr>
          <w:rFonts w:ascii="HelveticaNeueLT Std" w:hAnsi="HelveticaNeueLT Std" w:cs="HelveticaNeueLT Std"/>
          <w:bCs/>
        </w:rPr>
        <w:t xml:space="preserve">tra Moena e Cavalese, </w:t>
      </w:r>
      <w:r>
        <w:rPr>
          <w:rFonts w:ascii="HelveticaNeueLT Std" w:hAnsi="HelveticaNeueLT Std" w:cs="HelveticaNeueLT Std"/>
          <w:bCs/>
        </w:rPr>
        <w:t xml:space="preserve">dal 26 al 28 febbraio </w:t>
      </w:r>
      <w:r w:rsidRPr="00944481">
        <w:rPr>
          <w:rFonts w:ascii="HelveticaNeueLT Std" w:hAnsi="HelveticaNeueLT Std" w:cs="HelveticaNeueLT Std"/>
          <w:bCs/>
        </w:rPr>
        <w:t>alla Coppa del Mondo di combinata nordic</w:t>
      </w:r>
      <w:r>
        <w:rPr>
          <w:rFonts w:ascii="HelveticaNeueLT Std" w:hAnsi="HelveticaNeueLT Std" w:cs="HelveticaNeueLT Std"/>
          <w:bCs/>
        </w:rPr>
        <w:t xml:space="preserve">a </w:t>
      </w:r>
      <w:r w:rsidRPr="00944481">
        <w:rPr>
          <w:rFonts w:ascii="HelveticaNeueLT Std" w:hAnsi="HelveticaNeueLT Std" w:cs="HelveticaNeueLT Std"/>
          <w:bCs/>
        </w:rPr>
        <w:t>a Predazzo e Lago di Tesero,</w:t>
      </w:r>
      <w:r>
        <w:rPr>
          <w:rFonts w:ascii="HelveticaNeueLT Std" w:hAnsi="HelveticaNeueLT Std" w:cs="HelveticaNeueLT Std"/>
          <w:bCs/>
        </w:rPr>
        <w:t xml:space="preserve"> il 27 febbraio alla gran fondo del Bondone. Non ma</w:t>
      </w:r>
      <w:r w:rsidR="00EB45B9">
        <w:rPr>
          <w:rFonts w:ascii="HelveticaNeueLT Std" w:hAnsi="HelveticaNeueLT Std" w:cs="HelveticaNeueLT Std"/>
          <w:bCs/>
        </w:rPr>
        <w:t>n</w:t>
      </w:r>
      <w:r>
        <w:rPr>
          <w:rFonts w:ascii="HelveticaNeueLT Std" w:hAnsi="HelveticaNeueLT Std" w:cs="HelveticaNeueLT Std"/>
          <w:bCs/>
        </w:rPr>
        <w:t xml:space="preserve">cheranno poi </w:t>
      </w:r>
      <w:r w:rsidRPr="00944481">
        <w:rPr>
          <w:rFonts w:ascii="HelveticaNeueLT Std" w:hAnsi="HelveticaNeueLT Std" w:cs="HelveticaNeueLT Std"/>
          <w:bCs/>
        </w:rPr>
        <w:t>altri appuntamenti tra cui il 13° Campionato di sci della Protezione Civile dal 3</w:t>
      </w:r>
      <w:r w:rsidR="00EB45B9">
        <w:rPr>
          <w:rFonts w:ascii="HelveticaNeueLT Std" w:hAnsi="HelveticaNeueLT Std" w:cs="HelveticaNeueLT Std"/>
          <w:bCs/>
        </w:rPr>
        <w:t xml:space="preserve"> al 7 febbraio a </w:t>
      </w:r>
      <w:bookmarkStart w:id="0" w:name="_GoBack"/>
      <w:bookmarkEnd w:id="0"/>
      <w:r w:rsidRPr="00944481">
        <w:rPr>
          <w:rFonts w:ascii="HelveticaNeueLT Std" w:hAnsi="HelveticaNeueLT Std" w:cs="HelveticaNeueLT Std"/>
          <w:bCs/>
        </w:rPr>
        <w:t>San Martino di Castrozza-Passo Rolle e il 56° Ski Meeting Interbancario Europeo dal 23 al 30 gennaio ad Andalo.</w:t>
      </w:r>
    </w:p>
    <w:p w:rsidR="000316BF" w:rsidRDefault="000316BF" w:rsidP="00315262">
      <w:pPr>
        <w:pStyle w:val="Intestazione"/>
        <w:jc w:val="both"/>
        <w:rPr>
          <w:rFonts w:ascii="HelveticaNeueLT Std" w:hAnsi="HelveticaNeueLT Std" w:cs="HelveticaNeueLT Std"/>
        </w:rPr>
      </w:pPr>
    </w:p>
    <w:p w:rsidR="00315262" w:rsidRPr="00315262" w:rsidRDefault="00A07045" w:rsidP="00315262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(</w:t>
      </w:r>
      <w:proofErr w:type="gramStart"/>
      <w:r>
        <w:rPr>
          <w:rFonts w:ascii="HelveticaNeueLT Std" w:hAnsi="HelveticaNeueLT Std" w:cs="HelveticaNeueLT Std"/>
        </w:rPr>
        <w:t>mc</w:t>
      </w:r>
      <w:proofErr w:type="gramEnd"/>
      <w:r w:rsidR="00315262" w:rsidRPr="00315262">
        <w:rPr>
          <w:rFonts w:ascii="HelveticaNeueLT Std" w:hAnsi="HelveticaNeueLT Std" w:cs="HelveticaNeueLT Std"/>
        </w:rPr>
        <w:t>)</w:t>
      </w:r>
    </w:p>
    <w:p w:rsidR="00315262" w:rsidRPr="00315262" w:rsidRDefault="00315262" w:rsidP="00315262">
      <w:pPr>
        <w:pStyle w:val="Intestazione"/>
        <w:jc w:val="both"/>
        <w:rPr>
          <w:rFonts w:ascii="HelveticaNeueLT Std" w:hAnsi="HelveticaNeueLT Std" w:cs="HelveticaNeueLT Std"/>
        </w:rPr>
      </w:pPr>
    </w:p>
    <w:p w:rsidR="00E9072D" w:rsidRPr="00601A0E" w:rsidRDefault="005D439A" w:rsidP="00315262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Trento, 14</w:t>
      </w:r>
      <w:r w:rsidR="00144D90">
        <w:rPr>
          <w:rFonts w:ascii="HelveticaNeueLT Std" w:hAnsi="HelveticaNeueLT Std" w:cs="HelveticaNeueLT Std"/>
        </w:rPr>
        <w:t xml:space="preserve"> gennaio</w:t>
      </w:r>
      <w:r w:rsidR="00A07045">
        <w:rPr>
          <w:rFonts w:ascii="HelveticaNeueLT Std" w:hAnsi="HelveticaNeueLT Std" w:cs="HelveticaNeueLT Std"/>
        </w:rPr>
        <w:t xml:space="preserve"> 2015</w:t>
      </w:r>
    </w:p>
    <w:sectPr w:rsidR="00E9072D" w:rsidRPr="00601A0E" w:rsidSect="00A94801">
      <w:headerReference w:type="default" r:id="rId7"/>
      <w:footerReference w:type="default" r:id="rId8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0F6" w:rsidRDefault="00FB60F6">
      <w:r>
        <w:separator/>
      </w:r>
    </w:p>
  </w:endnote>
  <w:endnote w:type="continuationSeparator" w:id="0">
    <w:p w:rsidR="00FB60F6" w:rsidRDefault="00FB6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BF2" w:rsidRDefault="00F2166C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EDBFD7" id="Line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0A0" w:firstRow="1" w:lastRow="0" w:firstColumn="1" w:lastColumn="0" w:noHBand="0" w:noVBand="0"/>
    </w:tblPr>
    <w:tblGrid>
      <w:gridCol w:w="5052"/>
      <w:gridCol w:w="5040"/>
    </w:tblGrid>
    <w:tr w:rsidR="00532BF2" w:rsidRPr="00BC32E2">
      <w:tc>
        <w:tcPr>
          <w:tcW w:w="5116" w:type="dxa"/>
        </w:tcPr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UFFICIO STAMPA</w:t>
          </w:r>
        </w:p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Tel. 0461 219310 219314</w:t>
          </w:r>
        </w:p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HelveticaNeueLT Std"/>
              <w:sz w:val="18"/>
              <w:szCs w:val="18"/>
            </w:rPr>
            <w:t>@trentinomarketing.org</w:t>
          </w:r>
        </w:p>
        <w:p w:rsidR="00532BF2" w:rsidRPr="00BC32E2" w:rsidRDefault="00F2166C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42875" cy="114300"/>
                <wp:effectExtent l="0" t="0" r="9525" b="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32BF2">
            <w:rPr>
              <w:rFonts w:ascii="HelveticaNeueLT Std" w:hAnsi="HelveticaNeueLT Std" w:cs="HelveticaNeueLT Std"/>
              <w:sz w:val="20"/>
              <w:szCs w:val="20"/>
            </w:rPr>
            <w:t xml:space="preserve"> </w:t>
          </w:r>
          <w:r w:rsidR="00532BF2">
            <w:rPr>
              <w:rFonts w:ascii="HelveticaNeueLT Std" w:hAnsi="HelveticaNeueLT Std" w:cs="HelveticaNeueLT Std"/>
              <w:sz w:val="18"/>
              <w:szCs w:val="18"/>
              <w:lang w:val="en-US"/>
            </w:rPr>
            <w:t>@</w:t>
          </w:r>
          <w:proofErr w:type="spellStart"/>
          <w:r w:rsidR="00532BF2">
            <w:rPr>
              <w:rFonts w:ascii="HelveticaNeueLT Std" w:hAnsi="HelveticaNeueLT Std" w:cs="HelveticaNeueLT Std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</w:tcPr>
        <w:p w:rsidR="00532BF2" w:rsidRPr="00BC32E2" w:rsidRDefault="00532BF2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532BF2" w:rsidRPr="00BC32E2" w:rsidRDefault="00F2166C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162050" cy="428625"/>
                <wp:effectExtent l="0" t="0" r="0" b="952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2BF2" w:rsidRPr="00A94801" w:rsidRDefault="00532BF2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0F6" w:rsidRDefault="00FB60F6">
      <w:r>
        <w:separator/>
      </w:r>
    </w:p>
  </w:footnote>
  <w:footnote w:type="continuationSeparator" w:id="0">
    <w:p w:rsidR="00FB60F6" w:rsidRDefault="00FB60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BF2" w:rsidRDefault="00F2166C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09775" cy="762000"/>
          <wp:effectExtent l="0" t="0" r="9525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2BF2" w:rsidRPr="00927A5E" w:rsidRDefault="00532BF2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75pt;height:375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85D"/>
    <w:rsid w:val="000056D9"/>
    <w:rsid w:val="000149B0"/>
    <w:rsid w:val="00015447"/>
    <w:rsid w:val="00015A1C"/>
    <w:rsid w:val="00022735"/>
    <w:rsid w:val="00024BE0"/>
    <w:rsid w:val="00026028"/>
    <w:rsid w:val="000309FA"/>
    <w:rsid w:val="000316BF"/>
    <w:rsid w:val="00037BA6"/>
    <w:rsid w:val="0004239D"/>
    <w:rsid w:val="00042A11"/>
    <w:rsid w:val="0004586F"/>
    <w:rsid w:val="000465D9"/>
    <w:rsid w:val="0005598F"/>
    <w:rsid w:val="00062063"/>
    <w:rsid w:val="0007236C"/>
    <w:rsid w:val="000A4208"/>
    <w:rsid w:val="000B4A7F"/>
    <w:rsid w:val="000B5572"/>
    <w:rsid w:val="000D3796"/>
    <w:rsid w:val="000D599F"/>
    <w:rsid w:val="000F3CFA"/>
    <w:rsid w:val="000F61CF"/>
    <w:rsid w:val="000F6823"/>
    <w:rsid w:val="00105B32"/>
    <w:rsid w:val="001109DD"/>
    <w:rsid w:val="0012147C"/>
    <w:rsid w:val="00124E49"/>
    <w:rsid w:val="00143EED"/>
    <w:rsid w:val="00144D90"/>
    <w:rsid w:val="001543DA"/>
    <w:rsid w:val="00155174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05C0B"/>
    <w:rsid w:val="00223FA5"/>
    <w:rsid w:val="00224148"/>
    <w:rsid w:val="00227E33"/>
    <w:rsid w:val="002408CF"/>
    <w:rsid w:val="0025306B"/>
    <w:rsid w:val="00254A93"/>
    <w:rsid w:val="00263165"/>
    <w:rsid w:val="0028162E"/>
    <w:rsid w:val="00291EBE"/>
    <w:rsid w:val="00292E9E"/>
    <w:rsid w:val="00296238"/>
    <w:rsid w:val="002D1FB3"/>
    <w:rsid w:val="002D489B"/>
    <w:rsid w:val="002F3E51"/>
    <w:rsid w:val="002F738E"/>
    <w:rsid w:val="003048E2"/>
    <w:rsid w:val="00315262"/>
    <w:rsid w:val="00323066"/>
    <w:rsid w:val="00341E64"/>
    <w:rsid w:val="0034673A"/>
    <w:rsid w:val="00356E9D"/>
    <w:rsid w:val="00357E7B"/>
    <w:rsid w:val="00366495"/>
    <w:rsid w:val="00370935"/>
    <w:rsid w:val="0037141C"/>
    <w:rsid w:val="003720FD"/>
    <w:rsid w:val="003765C0"/>
    <w:rsid w:val="00391A08"/>
    <w:rsid w:val="0039429C"/>
    <w:rsid w:val="003B30B2"/>
    <w:rsid w:val="003C4361"/>
    <w:rsid w:val="003D04A4"/>
    <w:rsid w:val="003D1901"/>
    <w:rsid w:val="003D291D"/>
    <w:rsid w:val="003D37DC"/>
    <w:rsid w:val="003D4A11"/>
    <w:rsid w:val="003D6C67"/>
    <w:rsid w:val="003E6047"/>
    <w:rsid w:val="003E7A76"/>
    <w:rsid w:val="003F5B9C"/>
    <w:rsid w:val="00403F8F"/>
    <w:rsid w:val="00405425"/>
    <w:rsid w:val="00413056"/>
    <w:rsid w:val="0042505B"/>
    <w:rsid w:val="004264CC"/>
    <w:rsid w:val="00427329"/>
    <w:rsid w:val="004318A6"/>
    <w:rsid w:val="0043509C"/>
    <w:rsid w:val="0043620C"/>
    <w:rsid w:val="00437789"/>
    <w:rsid w:val="00445714"/>
    <w:rsid w:val="0044599E"/>
    <w:rsid w:val="004462AC"/>
    <w:rsid w:val="0047789A"/>
    <w:rsid w:val="00480166"/>
    <w:rsid w:val="004806A9"/>
    <w:rsid w:val="0048410C"/>
    <w:rsid w:val="00491F87"/>
    <w:rsid w:val="00492D40"/>
    <w:rsid w:val="00492E9F"/>
    <w:rsid w:val="00493C28"/>
    <w:rsid w:val="004951ED"/>
    <w:rsid w:val="00497BF2"/>
    <w:rsid w:val="004B00D1"/>
    <w:rsid w:val="004B57BD"/>
    <w:rsid w:val="004C3A08"/>
    <w:rsid w:val="004D688B"/>
    <w:rsid w:val="004E4DD5"/>
    <w:rsid w:val="00501087"/>
    <w:rsid w:val="00501B29"/>
    <w:rsid w:val="00502A59"/>
    <w:rsid w:val="005041CA"/>
    <w:rsid w:val="00504F7D"/>
    <w:rsid w:val="005066E6"/>
    <w:rsid w:val="00506A71"/>
    <w:rsid w:val="00507A5C"/>
    <w:rsid w:val="00531AB8"/>
    <w:rsid w:val="00532BF2"/>
    <w:rsid w:val="005407AC"/>
    <w:rsid w:val="00551D95"/>
    <w:rsid w:val="00552D62"/>
    <w:rsid w:val="00553F07"/>
    <w:rsid w:val="0055500B"/>
    <w:rsid w:val="00566436"/>
    <w:rsid w:val="005730CE"/>
    <w:rsid w:val="005735B4"/>
    <w:rsid w:val="00574F39"/>
    <w:rsid w:val="005800F3"/>
    <w:rsid w:val="00580784"/>
    <w:rsid w:val="005B0CFF"/>
    <w:rsid w:val="005B52F1"/>
    <w:rsid w:val="005B719A"/>
    <w:rsid w:val="005B7715"/>
    <w:rsid w:val="005D2FDC"/>
    <w:rsid w:val="005D439A"/>
    <w:rsid w:val="005D4982"/>
    <w:rsid w:val="005D5C46"/>
    <w:rsid w:val="005E05D8"/>
    <w:rsid w:val="005F1FBF"/>
    <w:rsid w:val="005F3BFB"/>
    <w:rsid w:val="005F659D"/>
    <w:rsid w:val="005F70D6"/>
    <w:rsid w:val="00601A0E"/>
    <w:rsid w:val="0060486D"/>
    <w:rsid w:val="00615C62"/>
    <w:rsid w:val="00617DC7"/>
    <w:rsid w:val="006231CC"/>
    <w:rsid w:val="00625BB4"/>
    <w:rsid w:val="00626885"/>
    <w:rsid w:val="006279DB"/>
    <w:rsid w:val="0063362B"/>
    <w:rsid w:val="00633CB8"/>
    <w:rsid w:val="006476FE"/>
    <w:rsid w:val="006511B1"/>
    <w:rsid w:val="00657DA6"/>
    <w:rsid w:val="00674ACF"/>
    <w:rsid w:val="00680E46"/>
    <w:rsid w:val="00685A8A"/>
    <w:rsid w:val="00695084"/>
    <w:rsid w:val="0069631E"/>
    <w:rsid w:val="006A4F2B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201E"/>
    <w:rsid w:val="007134CD"/>
    <w:rsid w:val="007135C3"/>
    <w:rsid w:val="00736FE2"/>
    <w:rsid w:val="00740896"/>
    <w:rsid w:val="00747238"/>
    <w:rsid w:val="00756614"/>
    <w:rsid w:val="00757FF6"/>
    <w:rsid w:val="00762AB1"/>
    <w:rsid w:val="00773CD5"/>
    <w:rsid w:val="00775AE9"/>
    <w:rsid w:val="007855EA"/>
    <w:rsid w:val="007876D3"/>
    <w:rsid w:val="007A1FEF"/>
    <w:rsid w:val="007B1B55"/>
    <w:rsid w:val="007B4F26"/>
    <w:rsid w:val="007C5B3A"/>
    <w:rsid w:val="007C71CF"/>
    <w:rsid w:val="007D2210"/>
    <w:rsid w:val="007D32CB"/>
    <w:rsid w:val="007D74F6"/>
    <w:rsid w:val="008152A4"/>
    <w:rsid w:val="00816556"/>
    <w:rsid w:val="00822339"/>
    <w:rsid w:val="008343C3"/>
    <w:rsid w:val="008375EB"/>
    <w:rsid w:val="00854DBC"/>
    <w:rsid w:val="0086284C"/>
    <w:rsid w:val="0086532B"/>
    <w:rsid w:val="00865FFB"/>
    <w:rsid w:val="0087173A"/>
    <w:rsid w:val="00877581"/>
    <w:rsid w:val="00883F52"/>
    <w:rsid w:val="00897B30"/>
    <w:rsid w:val="008A4D17"/>
    <w:rsid w:val="008A68A4"/>
    <w:rsid w:val="008B0251"/>
    <w:rsid w:val="008B3018"/>
    <w:rsid w:val="008C06B4"/>
    <w:rsid w:val="008C278E"/>
    <w:rsid w:val="008D7A38"/>
    <w:rsid w:val="008E085D"/>
    <w:rsid w:val="008E294E"/>
    <w:rsid w:val="008E2EAB"/>
    <w:rsid w:val="008E4301"/>
    <w:rsid w:val="008E7779"/>
    <w:rsid w:val="008F3892"/>
    <w:rsid w:val="00911B80"/>
    <w:rsid w:val="0091739B"/>
    <w:rsid w:val="00922C60"/>
    <w:rsid w:val="009256CF"/>
    <w:rsid w:val="00927A5E"/>
    <w:rsid w:val="00944481"/>
    <w:rsid w:val="0094475B"/>
    <w:rsid w:val="00945041"/>
    <w:rsid w:val="0094516A"/>
    <w:rsid w:val="00946A67"/>
    <w:rsid w:val="00967803"/>
    <w:rsid w:val="00980A04"/>
    <w:rsid w:val="00986618"/>
    <w:rsid w:val="009B3A8D"/>
    <w:rsid w:val="009B6B12"/>
    <w:rsid w:val="009B7BBB"/>
    <w:rsid w:val="009C469A"/>
    <w:rsid w:val="009D4B28"/>
    <w:rsid w:val="009D4E28"/>
    <w:rsid w:val="009E25CE"/>
    <w:rsid w:val="009E687B"/>
    <w:rsid w:val="009F320D"/>
    <w:rsid w:val="009F4FEE"/>
    <w:rsid w:val="009F5982"/>
    <w:rsid w:val="00A07045"/>
    <w:rsid w:val="00A20FBF"/>
    <w:rsid w:val="00A30A29"/>
    <w:rsid w:val="00A30FC5"/>
    <w:rsid w:val="00A44ABF"/>
    <w:rsid w:val="00A4665C"/>
    <w:rsid w:val="00A47B80"/>
    <w:rsid w:val="00A63580"/>
    <w:rsid w:val="00A6659F"/>
    <w:rsid w:val="00A73881"/>
    <w:rsid w:val="00A753A0"/>
    <w:rsid w:val="00A75E4B"/>
    <w:rsid w:val="00A80C09"/>
    <w:rsid w:val="00A81FED"/>
    <w:rsid w:val="00A857A5"/>
    <w:rsid w:val="00A915C4"/>
    <w:rsid w:val="00A94801"/>
    <w:rsid w:val="00AA3B9B"/>
    <w:rsid w:val="00AB1C5D"/>
    <w:rsid w:val="00AC0548"/>
    <w:rsid w:val="00AC3941"/>
    <w:rsid w:val="00AC4649"/>
    <w:rsid w:val="00AC722E"/>
    <w:rsid w:val="00AE40C0"/>
    <w:rsid w:val="00AE48C1"/>
    <w:rsid w:val="00AF111A"/>
    <w:rsid w:val="00AF340B"/>
    <w:rsid w:val="00AF34F4"/>
    <w:rsid w:val="00AF4EC0"/>
    <w:rsid w:val="00B04916"/>
    <w:rsid w:val="00B05FD3"/>
    <w:rsid w:val="00B070BA"/>
    <w:rsid w:val="00B26EE0"/>
    <w:rsid w:val="00B3260C"/>
    <w:rsid w:val="00B329C6"/>
    <w:rsid w:val="00B333F8"/>
    <w:rsid w:val="00B365AC"/>
    <w:rsid w:val="00B46685"/>
    <w:rsid w:val="00B47801"/>
    <w:rsid w:val="00B5305C"/>
    <w:rsid w:val="00B62FE6"/>
    <w:rsid w:val="00B72C4F"/>
    <w:rsid w:val="00B80604"/>
    <w:rsid w:val="00B955B7"/>
    <w:rsid w:val="00BA5CC1"/>
    <w:rsid w:val="00BA6F03"/>
    <w:rsid w:val="00BC32E2"/>
    <w:rsid w:val="00BD1F63"/>
    <w:rsid w:val="00BE046A"/>
    <w:rsid w:val="00BE0F7B"/>
    <w:rsid w:val="00BF2F48"/>
    <w:rsid w:val="00C03A2B"/>
    <w:rsid w:val="00C11337"/>
    <w:rsid w:val="00C12282"/>
    <w:rsid w:val="00C15FFD"/>
    <w:rsid w:val="00C20463"/>
    <w:rsid w:val="00C21C12"/>
    <w:rsid w:val="00C2549A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C6089"/>
    <w:rsid w:val="00CD41FE"/>
    <w:rsid w:val="00CD6DCE"/>
    <w:rsid w:val="00CE1877"/>
    <w:rsid w:val="00CE3174"/>
    <w:rsid w:val="00CF6B2E"/>
    <w:rsid w:val="00CF7D6F"/>
    <w:rsid w:val="00D13B47"/>
    <w:rsid w:val="00D17221"/>
    <w:rsid w:val="00D21273"/>
    <w:rsid w:val="00D24380"/>
    <w:rsid w:val="00D30BEE"/>
    <w:rsid w:val="00D340B4"/>
    <w:rsid w:val="00D41478"/>
    <w:rsid w:val="00D519CC"/>
    <w:rsid w:val="00D700A6"/>
    <w:rsid w:val="00D9793F"/>
    <w:rsid w:val="00DA31F0"/>
    <w:rsid w:val="00DB7CD5"/>
    <w:rsid w:val="00DC33F1"/>
    <w:rsid w:val="00DC3AB0"/>
    <w:rsid w:val="00DC78DE"/>
    <w:rsid w:val="00DD0CCA"/>
    <w:rsid w:val="00DF1C28"/>
    <w:rsid w:val="00DF78F4"/>
    <w:rsid w:val="00E05136"/>
    <w:rsid w:val="00E05D2B"/>
    <w:rsid w:val="00E06287"/>
    <w:rsid w:val="00E1324B"/>
    <w:rsid w:val="00E142B5"/>
    <w:rsid w:val="00E1605D"/>
    <w:rsid w:val="00E17B4B"/>
    <w:rsid w:val="00E20FAA"/>
    <w:rsid w:val="00E23419"/>
    <w:rsid w:val="00E24A94"/>
    <w:rsid w:val="00E3198F"/>
    <w:rsid w:val="00E339BC"/>
    <w:rsid w:val="00E414A7"/>
    <w:rsid w:val="00E46063"/>
    <w:rsid w:val="00E474FC"/>
    <w:rsid w:val="00E50086"/>
    <w:rsid w:val="00E624E3"/>
    <w:rsid w:val="00E6441E"/>
    <w:rsid w:val="00E74BA8"/>
    <w:rsid w:val="00E74CD6"/>
    <w:rsid w:val="00E75525"/>
    <w:rsid w:val="00E858C1"/>
    <w:rsid w:val="00E9072D"/>
    <w:rsid w:val="00E92A2D"/>
    <w:rsid w:val="00E92D4E"/>
    <w:rsid w:val="00E92DD3"/>
    <w:rsid w:val="00E94681"/>
    <w:rsid w:val="00E979BB"/>
    <w:rsid w:val="00EA71D7"/>
    <w:rsid w:val="00EB3210"/>
    <w:rsid w:val="00EB45B9"/>
    <w:rsid w:val="00EB7950"/>
    <w:rsid w:val="00EB7C90"/>
    <w:rsid w:val="00EC7DA1"/>
    <w:rsid w:val="00F073D7"/>
    <w:rsid w:val="00F0789B"/>
    <w:rsid w:val="00F1772B"/>
    <w:rsid w:val="00F2166C"/>
    <w:rsid w:val="00F22DE8"/>
    <w:rsid w:val="00F26490"/>
    <w:rsid w:val="00F30245"/>
    <w:rsid w:val="00F30D72"/>
    <w:rsid w:val="00F3242F"/>
    <w:rsid w:val="00F324C1"/>
    <w:rsid w:val="00F3475E"/>
    <w:rsid w:val="00F353AC"/>
    <w:rsid w:val="00F4110F"/>
    <w:rsid w:val="00F4489C"/>
    <w:rsid w:val="00F461E3"/>
    <w:rsid w:val="00F50635"/>
    <w:rsid w:val="00FA1D45"/>
    <w:rsid w:val="00FA5D6B"/>
    <w:rsid w:val="00FA5F82"/>
    <w:rsid w:val="00FA61AC"/>
    <w:rsid w:val="00FB60F6"/>
    <w:rsid w:val="00FD11A2"/>
    <w:rsid w:val="00FD44BF"/>
    <w:rsid w:val="00FD48B6"/>
    <w:rsid w:val="00FD7126"/>
    <w:rsid w:val="00FD7E95"/>
    <w:rsid w:val="00FE5BFD"/>
    <w:rsid w:val="00FF1CA4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976B714-0AF9-448E-8870-53805A05B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Pr>
      <w:rFonts w:ascii="Cambria" w:hAnsi="Cambria" w:cs="Cambria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85D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cs="Times New Roman"/>
      <w:sz w:val="2"/>
      <w:szCs w:val="2"/>
    </w:rPr>
  </w:style>
  <w:style w:type="table" w:styleId="Grigliatabella">
    <w:name w:val="Table Grid"/>
    <w:basedOn w:val="Tabellanormale"/>
    <w:uiPriority w:val="99"/>
    <w:rsid w:val="00EA71D7"/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Pr>
      <w:rFonts w:ascii="Arial" w:hAnsi="Arial" w:cs="Arial"/>
      <w:sz w:val="24"/>
      <w:szCs w:val="24"/>
    </w:rPr>
  </w:style>
  <w:style w:type="character" w:styleId="Collegamentovisitato">
    <w:name w:val="FollowedHyperlink"/>
    <w:basedOn w:val="Carpredefinitoparagrafo"/>
    <w:uiPriority w:val="99"/>
    <w:rsid w:val="00A9480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9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98</TotalTime>
  <Pages>1</Pages>
  <Words>520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dc:description/>
  <cp:lastModifiedBy>Cassol Matteo</cp:lastModifiedBy>
  <cp:revision>8</cp:revision>
  <cp:lastPrinted>2016-01-14T14:37:00Z</cp:lastPrinted>
  <dcterms:created xsi:type="dcterms:W3CDTF">2016-01-14T10:28:00Z</dcterms:created>
  <dcterms:modified xsi:type="dcterms:W3CDTF">2016-01-14T14:47:00Z</dcterms:modified>
</cp:coreProperties>
</file>