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B7E" w:rsidRPr="000D197B" w:rsidRDefault="00F52BE4" w:rsidP="000D197B">
      <w:pPr>
        <w:rPr>
          <w:rFonts w:ascii="Helvetica" w:hAnsi="Helvetica"/>
          <w:b/>
          <w:sz w:val="32"/>
        </w:rPr>
      </w:pPr>
      <w:r>
        <w:rPr>
          <w:rFonts w:ascii="Helvetica" w:hAnsi="Helvetica"/>
          <w:b/>
          <w:sz w:val="28"/>
        </w:rPr>
        <w:t>1600</w:t>
      </w:r>
      <w:r w:rsidR="00B36124">
        <w:rPr>
          <w:rFonts w:ascii="Helvetica" w:hAnsi="Helvetica"/>
          <w:b/>
          <w:sz w:val="28"/>
        </w:rPr>
        <w:t xml:space="preserve"> </w:t>
      </w:r>
      <w:r>
        <w:rPr>
          <w:rFonts w:ascii="Helvetica" w:hAnsi="Helvetica"/>
          <w:b/>
          <w:sz w:val="28"/>
        </w:rPr>
        <w:t>atleti</w:t>
      </w:r>
      <w:r w:rsidR="007D34F1">
        <w:rPr>
          <w:rFonts w:ascii="Helvetica" w:hAnsi="Helvetica"/>
          <w:b/>
          <w:sz w:val="28"/>
        </w:rPr>
        <w:t xml:space="preserve"> di 20 regioni italiane</w:t>
      </w:r>
      <w:r w:rsidR="0056623F">
        <w:rPr>
          <w:rFonts w:ascii="Helvetica" w:hAnsi="Helvetica"/>
          <w:b/>
          <w:sz w:val="28"/>
        </w:rPr>
        <w:t>, 136</w:t>
      </w:r>
      <w:r w:rsidR="00B36124">
        <w:rPr>
          <w:rFonts w:ascii="Helvetica" w:hAnsi="Helvetica"/>
          <w:b/>
          <w:sz w:val="28"/>
        </w:rPr>
        <w:t xml:space="preserve"> </w:t>
      </w:r>
      <w:r>
        <w:rPr>
          <w:rFonts w:ascii="Helvetica" w:hAnsi="Helvetica"/>
          <w:b/>
          <w:sz w:val="28"/>
        </w:rPr>
        <w:t>partite su</w:t>
      </w:r>
      <w:r w:rsidR="0045028F">
        <w:rPr>
          <w:rFonts w:ascii="Helvetica" w:hAnsi="Helvetica"/>
          <w:b/>
          <w:sz w:val="28"/>
        </w:rPr>
        <w:t xml:space="preserve"> 18 campi</w:t>
      </w:r>
      <w:r w:rsidR="000D197B" w:rsidRPr="000D197B">
        <w:rPr>
          <w:rFonts w:ascii="Helvetica" w:hAnsi="Helvetica"/>
          <w:b/>
          <w:sz w:val="28"/>
        </w:rPr>
        <w:tab/>
      </w:r>
      <w:r w:rsidR="000D197B" w:rsidRPr="000D197B">
        <w:rPr>
          <w:rFonts w:ascii="Helvetica" w:hAnsi="Helvetica"/>
          <w:b/>
          <w:sz w:val="28"/>
        </w:rPr>
        <w:br/>
      </w:r>
      <w:r w:rsidR="00216BA2">
        <w:rPr>
          <w:rFonts w:ascii="Helvetica" w:hAnsi="Helvetica"/>
          <w:b/>
          <w:sz w:val="32"/>
        </w:rPr>
        <w:t>IL TRENTINO,</w:t>
      </w:r>
      <w:r w:rsidR="00F230D1">
        <w:rPr>
          <w:rFonts w:ascii="Helvetica" w:hAnsi="Helvetica"/>
          <w:b/>
          <w:sz w:val="32"/>
        </w:rPr>
        <w:t xml:space="preserve"> UN GRANDE E</w:t>
      </w:r>
      <w:r w:rsidR="007821D8">
        <w:rPr>
          <w:rFonts w:ascii="Helvetica" w:hAnsi="Helvetica"/>
          <w:b/>
          <w:sz w:val="32"/>
        </w:rPr>
        <w:t xml:space="preserve"> UNICO </w:t>
      </w:r>
      <w:r w:rsidR="00F230D1">
        <w:rPr>
          <w:rFonts w:ascii="Helvetica" w:hAnsi="Helvetica"/>
          <w:b/>
          <w:sz w:val="32"/>
        </w:rPr>
        <w:t xml:space="preserve">CAMPO </w:t>
      </w:r>
      <w:r w:rsidR="000D197B" w:rsidRPr="000D197B">
        <w:rPr>
          <w:rFonts w:ascii="Helvetica" w:hAnsi="Helvetica"/>
          <w:b/>
          <w:sz w:val="32"/>
        </w:rPr>
        <w:t xml:space="preserve">DI </w:t>
      </w:r>
      <w:r w:rsidR="00F230D1">
        <w:rPr>
          <w:rFonts w:ascii="Helvetica" w:hAnsi="Helvetica"/>
          <w:b/>
          <w:sz w:val="32"/>
        </w:rPr>
        <w:t>GIOC</w:t>
      </w:r>
      <w:r w:rsidR="000D197B" w:rsidRPr="000D197B">
        <w:rPr>
          <w:rFonts w:ascii="Helvetica" w:hAnsi="Helvetica"/>
          <w:b/>
          <w:sz w:val="32"/>
        </w:rPr>
        <w:t xml:space="preserve">O </w:t>
      </w:r>
    </w:p>
    <w:p w:rsidR="000D197B" w:rsidRPr="000D197B" w:rsidRDefault="000D197B" w:rsidP="000D197B">
      <w:pPr>
        <w:rPr>
          <w:rFonts w:ascii="Helvetica" w:hAnsi="Helvetica"/>
        </w:rPr>
      </w:pPr>
    </w:p>
    <w:p w:rsidR="00055B7E" w:rsidRPr="000D197B" w:rsidRDefault="0045028F" w:rsidP="000D197B">
      <w:pPr>
        <w:spacing w:line="276" w:lineRule="auto"/>
        <w:jc w:val="both"/>
        <w:rPr>
          <w:rFonts w:ascii="Helvetica" w:hAnsi="Helvetica" w:cs="SohoGothicStd-Regular"/>
          <w:b/>
          <w:color w:val="000000"/>
        </w:rPr>
      </w:pPr>
      <w:r>
        <w:rPr>
          <w:rFonts w:ascii="Helvetica" w:hAnsi="Helvetica"/>
          <w:b/>
        </w:rPr>
        <w:t xml:space="preserve">Dall'8 al 14 aprile, promosso </w:t>
      </w:r>
      <w:r w:rsidR="000D197B" w:rsidRPr="000D197B">
        <w:rPr>
          <w:rFonts w:ascii="Helvetica" w:hAnsi="Helvetica"/>
          <w:b/>
        </w:rPr>
        <w:t xml:space="preserve">dalla </w:t>
      </w:r>
      <w:r w:rsidR="005B0626">
        <w:rPr>
          <w:rFonts w:ascii="Helvetica" w:hAnsi="Helvetica" w:cs="SohoGothicStd-Regular"/>
          <w:b/>
          <w:color w:val="000000"/>
        </w:rPr>
        <w:t>Lega Nazionale Dilettanti</w:t>
      </w:r>
      <w:r w:rsidR="000D197B" w:rsidRPr="000D197B">
        <w:rPr>
          <w:rFonts w:ascii="Helvetica" w:hAnsi="Helvetica" w:cs="SohoGothicStd-Regular"/>
          <w:b/>
          <w:color w:val="000000"/>
        </w:rPr>
        <w:t>, il territorio della farfalla ospiterà la 56</w:t>
      </w:r>
      <w:r w:rsidR="00D84930" w:rsidRPr="00D84930">
        <w:rPr>
          <w:rFonts w:ascii="Helvetica" w:hAnsi="Helvetica" w:cs="SohoGothicStd-Regular"/>
          <w:b/>
          <w:color w:val="000000"/>
          <w:vertAlign w:val="superscript"/>
        </w:rPr>
        <w:t>a</w:t>
      </w:r>
      <w:r w:rsidR="000D197B" w:rsidRPr="000D197B">
        <w:rPr>
          <w:rFonts w:ascii="Helvetica" w:hAnsi="Helvetica" w:cs="SohoGothicStd-Regular"/>
          <w:b/>
          <w:color w:val="000000"/>
        </w:rPr>
        <w:t xml:space="preserve"> edizione del </w:t>
      </w:r>
      <w:r w:rsidR="005B0626">
        <w:rPr>
          <w:rFonts w:ascii="Helvetica" w:hAnsi="Helvetica" w:cs="SohoGothicStd-Regular"/>
          <w:b/>
          <w:color w:val="000000"/>
        </w:rPr>
        <w:t>"</w:t>
      </w:r>
      <w:r w:rsidR="000D197B" w:rsidRPr="000D197B">
        <w:rPr>
          <w:rFonts w:ascii="Helvetica" w:hAnsi="Helvetica" w:cs="SohoGothicStd-Regular"/>
          <w:b/>
          <w:color w:val="000000"/>
        </w:rPr>
        <w:t>Torneo delle Regioni</w:t>
      </w:r>
      <w:r w:rsidR="005B0626">
        <w:rPr>
          <w:rFonts w:ascii="Helvetica" w:hAnsi="Helvetica" w:cs="SohoGothicStd-Regular"/>
          <w:b/>
          <w:color w:val="000000"/>
        </w:rPr>
        <w:t>"</w:t>
      </w:r>
      <w:r w:rsidR="000D197B" w:rsidRPr="000D197B">
        <w:rPr>
          <w:rFonts w:ascii="Helvetica" w:hAnsi="Helvetica" w:cs="SohoGothicStd-Regular"/>
          <w:b/>
          <w:color w:val="000000"/>
        </w:rPr>
        <w:t xml:space="preserve"> di</w:t>
      </w:r>
      <w:r w:rsidR="00B36124">
        <w:rPr>
          <w:rFonts w:ascii="Helvetica" w:hAnsi="Helvetica" w:cs="SohoGothicStd-Regular"/>
          <w:b/>
          <w:color w:val="000000"/>
        </w:rPr>
        <w:t xml:space="preserve"> </w:t>
      </w:r>
      <w:r w:rsidR="000D197B" w:rsidRPr="000D197B">
        <w:rPr>
          <w:rFonts w:ascii="Helvetica" w:hAnsi="Helvetica" w:cs="SohoGothicStd-Regular"/>
          <w:b/>
          <w:color w:val="000000"/>
        </w:rPr>
        <w:t xml:space="preserve">calcio a </w:t>
      </w:r>
      <w:r w:rsidR="00F230D1">
        <w:rPr>
          <w:rFonts w:ascii="Helvetica" w:hAnsi="Helvetica" w:cs="SohoGothicStd-Regular"/>
          <w:b/>
          <w:color w:val="000000"/>
        </w:rPr>
        <w:t>1</w:t>
      </w:r>
      <w:r w:rsidR="000D197B" w:rsidRPr="000D197B">
        <w:rPr>
          <w:rFonts w:ascii="Helvetica" w:hAnsi="Helvetica" w:cs="SohoGothicStd-Regular"/>
          <w:b/>
          <w:color w:val="000000"/>
        </w:rPr>
        <w:t>1 per</w:t>
      </w:r>
      <w:r w:rsidR="00B36124">
        <w:rPr>
          <w:rFonts w:ascii="Helvetica" w:hAnsi="Helvetica" w:cs="SohoGothicStd-Regular"/>
          <w:b/>
          <w:color w:val="000000"/>
        </w:rPr>
        <w:t xml:space="preserve"> </w:t>
      </w:r>
      <w:r w:rsidR="000D197B" w:rsidRPr="000D197B">
        <w:rPr>
          <w:rFonts w:ascii="Helvetica" w:hAnsi="Helvetica" w:cs="SohoGothicStd-Regular"/>
          <w:b/>
          <w:color w:val="000000"/>
        </w:rPr>
        <w:t>le</w:t>
      </w:r>
      <w:r w:rsidR="00B36124">
        <w:rPr>
          <w:rFonts w:ascii="Helvetica" w:hAnsi="Helvetica" w:cs="SohoGothicStd-Regular"/>
          <w:b/>
          <w:color w:val="000000"/>
        </w:rPr>
        <w:t xml:space="preserve"> </w:t>
      </w:r>
      <w:r w:rsidR="000D197B" w:rsidRPr="000D197B">
        <w:rPr>
          <w:rFonts w:ascii="Helvetica" w:hAnsi="Helvetica" w:cs="SohoGothicStd-Regular"/>
          <w:b/>
          <w:color w:val="000000"/>
        </w:rPr>
        <w:t>categorie</w:t>
      </w:r>
      <w:r w:rsidR="00B36124">
        <w:rPr>
          <w:rFonts w:ascii="Helvetica" w:hAnsi="Helvetica" w:cs="SohoGothicStd-Regular"/>
          <w:b/>
          <w:color w:val="000000"/>
        </w:rPr>
        <w:t xml:space="preserve"> </w:t>
      </w:r>
      <w:r w:rsidR="00055B7E" w:rsidRPr="000D197B">
        <w:rPr>
          <w:rFonts w:ascii="Helvetica" w:hAnsi="Helvetica"/>
          <w:b/>
        </w:rPr>
        <w:t xml:space="preserve">Giovanissimi, Allievi, Juniores </w:t>
      </w:r>
      <w:r w:rsidR="000D197B" w:rsidRPr="000D197B">
        <w:rPr>
          <w:rFonts w:ascii="Helvetica" w:hAnsi="Helvetica"/>
          <w:b/>
        </w:rPr>
        <w:t>maschile e f</w:t>
      </w:r>
      <w:r w:rsidR="00055B7E" w:rsidRPr="000D197B">
        <w:rPr>
          <w:rFonts w:ascii="Helvetica" w:hAnsi="Helvetica"/>
          <w:b/>
        </w:rPr>
        <w:t>emminile</w:t>
      </w:r>
      <w:r w:rsidR="000267EE">
        <w:rPr>
          <w:rFonts w:ascii="Helvetica" w:hAnsi="Helvetica"/>
          <w:b/>
        </w:rPr>
        <w:t xml:space="preserve">, </w:t>
      </w:r>
      <w:r w:rsidR="000D197B" w:rsidRPr="000D197B">
        <w:rPr>
          <w:rFonts w:ascii="Helvetica" w:hAnsi="Helvetica"/>
          <w:b/>
        </w:rPr>
        <w:t>organizzato dal</w:t>
      </w:r>
      <w:r w:rsidR="000D197B" w:rsidRPr="000D197B">
        <w:rPr>
          <w:rFonts w:ascii="Helvetica" w:hAnsi="Helvetica" w:cs="SohoGothicStd-Regular"/>
          <w:b/>
          <w:color w:val="000000"/>
        </w:rPr>
        <w:t xml:space="preserve"> Comitato Provinciale Autonomo </w:t>
      </w:r>
      <w:r w:rsidR="000267EE">
        <w:rPr>
          <w:rFonts w:ascii="Helvetica" w:hAnsi="Helvetica" w:cs="SohoGothicStd-Regular"/>
          <w:b/>
          <w:color w:val="000000"/>
        </w:rPr>
        <w:t xml:space="preserve">di Trento </w:t>
      </w:r>
      <w:r w:rsidR="000D197B" w:rsidRPr="000D197B">
        <w:rPr>
          <w:rFonts w:ascii="Helvetica" w:hAnsi="Helvetica" w:cs="SohoGothicStd-Regular"/>
          <w:b/>
          <w:color w:val="000000"/>
        </w:rPr>
        <w:t>della FIGC</w:t>
      </w:r>
      <w:r w:rsidR="005B0626">
        <w:rPr>
          <w:rFonts w:ascii="Helvetica" w:hAnsi="Helvetica" w:cs="SohoGothicStd-Regular"/>
          <w:b/>
          <w:color w:val="000000"/>
        </w:rPr>
        <w:t>-LND</w:t>
      </w:r>
    </w:p>
    <w:p w:rsidR="000D197B" w:rsidRPr="000D197B" w:rsidRDefault="000D197B" w:rsidP="000D197B">
      <w:pPr>
        <w:spacing w:line="276" w:lineRule="auto"/>
        <w:jc w:val="both"/>
        <w:rPr>
          <w:rFonts w:ascii="Helvetica" w:hAnsi="Helvetica"/>
          <w:b/>
        </w:rPr>
      </w:pPr>
    </w:p>
    <w:p w:rsidR="00700529" w:rsidRDefault="00B0544D" w:rsidP="00E67D5C">
      <w:pPr>
        <w:jc w:val="both"/>
        <w:rPr>
          <w:rFonts w:ascii="Helvetica" w:hAnsi="Helvetica" w:cs="SohoGothicStd-Regular"/>
          <w:szCs w:val="24"/>
        </w:rPr>
      </w:pPr>
      <w:r>
        <w:rPr>
          <w:rFonts w:ascii="Helvetica" w:hAnsi="Helvetica" w:cs="SohoGothicStd-Regular"/>
          <w:szCs w:val="24"/>
        </w:rPr>
        <w:t xml:space="preserve">Il </w:t>
      </w:r>
      <w:r w:rsidR="008F6377">
        <w:rPr>
          <w:rFonts w:ascii="Helvetica" w:hAnsi="Helvetica" w:cs="SohoGothicStd-Regular"/>
          <w:b/>
          <w:szCs w:val="24"/>
        </w:rPr>
        <w:t>T</w:t>
      </w:r>
      <w:r w:rsidRPr="00D6480A">
        <w:rPr>
          <w:rFonts w:ascii="Helvetica" w:hAnsi="Helvetica" w:cs="SohoGothicStd-Regular"/>
          <w:b/>
          <w:szCs w:val="24"/>
        </w:rPr>
        <w:t>o</w:t>
      </w:r>
      <w:r w:rsidR="008F6377">
        <w:rPr>
          <w:rFonts w:ascii="Helvetica" w:hAnsi="Helvetica" w:cs="SohoGothicStd-Regular"/>
          <w:b/>
          <w:szCs w:val="24"/>
        </w:rPr>
        <w:t>rneo</w:t>
      </w:r>
      <w:r w:rsidRPr="00D6480A">
        <w:rPr>
          <w:rFonts w:ascii="Helvetica" w:hAnsi="Helvetica" w:cs="SohoGothicStd-Regular"/>
          <w:b/>
          <w:szCs w:val="24"/>
        </w:rPr>
        <w:t xml:space="preserve"> delle Regioni</w:t>
      </w:r>
      <w:r>
        <w:rPr>
          <w:rFonts w:ascii="Helvetica" w:hAnsi="Helvetica" w:cs="SohoGothicStd-Regular"/>
          <w:szCs w:val="24"/>
        </w:rPr>
        <w:t xml:space="preserve"> rappresenta in assoluto </w:t>
      </w:r>
      <w:r w:rsidRPr="00011E1D">
        <w:rPr>
          <w:rFonts w:ascii="Helvetica" w:hAnsi="Helvetica" w:cs="SohoGothicStd-Regular"/>
          <w:szCs w:val="24"/>
        </w:rPr>
        <w:t>la più grande</w:t>
      </w:r>
      <w:r w:rsidR="00B36124">
        <w:rPr>
          <w:rFonts w:ascii="Helvetica" w:hAnsi="Helvetica" w:cs="SohoGothicStd-Regular"/>
          <w:szCs w:val="24"/>
        </w:rPr>
        <w:t xml:space="preserve"> </w:t>
      </w:r>
      <w:r w:rsidRPr="00011E1D">
        <w:rPr>
          <w:rFonts w:ascii="Helvetica" w:hAnsi="Helvetica" w:cs="SohoGothicStd-Regular"/>
          <w:szCs w:val="24"/>
        </w:rPr>
        <w:t xml:space="preserve">manifestazione di carattere sportivo calcistico </w:t>
      </w:r>
      <w:r w:rsidR="005B0626">
        <w:rPr>
          <w:rFonts w:ascii="Helvetica" w:hAnsi="Helvetica" w:cs="SohoGothicStd-Regular"/>
          <w:szCs w:val="24"/>
        </w:rPr>
        <w:t xml:space="preserve">dedicata alle categorie giovanili </w:t>
      </w:r>
      <w:r w:rsidRPr="00011E1D">
        <w:rPr>
          <w:rFonts w:ascii="Helvetica" w:hAnsi="Helvetica" w:cs="SohoGothicStd-Regular"/>
          <w:szCs w:val="24"/>
        </w:rPr>
        <w:t>ch</w:t>
      </w:r>
      <w:r w:rsidR="00700529">
        <w:rPr>
          <w:rFonts w:ascii="Helvetica" w:hAnsi="Helvetica" w:cs="SohoGothicStd-Regular"/>
          <w:szCs w:val="24"/>
        </w:rPr>
        <w:t>e si svolge ogni anno in Italia</w:t>
      </w:r>
      <w:r>
        <w:rPr>
          <w:rFonts w:ascii="Helvetica" w:hAnsi="Helvetica" w:cs="SohoGothicStd-Regular"/>
          <w:szCs w:val="24"/>
        </w:rPr>
        <w:t>.</w:t>
      </w:r>
      <w:r w:rsidR="00B36124">
        <w:rPr>
          <w:rFonts w:ascii="Helvetica" w:hAnsi="Helvetica" w:cs="SohoGothicStd-Regular"/>
          <w:szCs w:val="24"/>
        </w:rPr>
        <w:t xml:space="preserve"> </w:t>
      </w:r>
      <w:r w:rsidR="001245F5">
        <w:rPr>
          <w:rFonts w:ascii="Helvetica" w:hAnsi="Helvetica" w:cs="SohoGothicStd-Regular"/>
          <w:szCs w:val="24"/>
        </w:rPr>
        <w:t>A distanza</w:t>
      </w:r>
      <w:r w:rsidR="00B36124">
        <w:rPr>
          <w:rFonts w:ascii="Helvetica" w:hAnsi="Helvetica" w:cs="SohoGothicStd-Regular"/>
          <w:szCs w:val="24"/>
        </w:rPr>
        <w:t xml:space="preserve"> </w:t>
      </w:r>
      <w:r w:rsidR="001245F5">
        <w:rPr>
          <w:rFonts w:ascii="Helvetica" w:hAnsi="Helvetica" w:cs="SohoGothicStd-Regular"/>
          <w:szCs w:val="24"/>
        </w:rPr>
        <w:t>di</w:t>
      </w:r>
      <w:r w:rsidR="00B36124">
        <w:rPr>
          <w:rFonts w:ascii="Helvetica" w:hAnsi="Helvetica" w:cs="SohoGothicStd-Regular"/>
          <w:szCs w:val="24"/>
        </w:rPr>
        <w:t xml:space="preserve"> </w:t>
      </w:r>
      <w:r w:rsidR="001245F5">
        <w:rPr>
          <w:rFonts w:ascii="Helvetica" w:hAnsi="Helvetica" w:cs="SohoGothicStd-Regular"/>
          <w:szCs w:val="24"/>
        </w:rPr>
        <w:t>vent'anni</w:t>
      </w:r>
      <w:r w:rsidR="00B36124">
        <w:rPr>
          <w:rFonts w:ascii="Helvetica" w:hAnsi="Helvetica" w:cs="SohoGothicStd-Regular"/>
          <w:szCs w:val="24"/>
        </w:rPr>
        <w:t xml:space="preserve"> </w:t>
      </w:r>
      <w:r w:rsidR="008F6377">
        <w:rPr>
          <w:rFonts w:ascii="Helvetica" w:hAnsi="Helvetica" w:cs="SohoGothicStd-Regular"/>
          <w:szCs w:val="24"/>
        </w:rPr>
        <w:t xml:space="preserve">questo </w:t>
      </w:r>
      <w:r w:rsidR="008F6377" w:rsidRPr="00011E1D">
        <w:rPr>
          <w:rFonts w:ascii="Helvetica" w:hAnsi="Helvetica" w:cs="SohoGothicStd-Regular"/>
          <w:szCs w:val="24"/>
        </w:rPr>
        <w:t xml:space="preserve">evento </w:t>
      </w:r>
      <w:r w:rsidR="008F6377">
        <w:rPr>
          <w:rFonts w:ascii="Helvetica" w:hAnsi="Helvetica" w:cs="SohoGothicStd-Regular"/>
          <w:szCs w:val="24"/>
        </w:rPr>
        <w:t>di prima grandezza</w:t>
      </w:r>
      <w:r w:rsidR="00D84930">
        <w:rPr>
          <w:rFonts w:ascii="Helvetica" w:hAnsi="Helvetica" w:cs="SohoGothicStd-Regular"/>
          <w:szCs w:val="24"/>
        </w:rPr>
        <w:t>,</w:t>
      </w:r>
      <w:r w:rsidR="00B36124">
        <w:rPr>
          <w:rFonts w:ascii="Helvetica" w:hAnsi="Helvetica" w:cs="SohoGothicStd-Regular"/>
          <w:szCs w:val="24"/>
        </w:rPr>
        <w:t xml:space="preserve"> </w:t>
      </w:r>
      <w:r w:rsidR="00D84930">
        <w:rPr>
          <w:rFonts w:ascii="Helvetica" w:hAnsi="Helvetica" w:cs="SohoGothicStd-Regular"/>
          <w:szCs w:val="24"/>
        </w:rPr>
        <w:t>promoss</w:t>
      </w:r>
      <w:r w:rsidR="00D84930" w:rsidRPr="00011E1D">
        <w:rPr>
          <w:rFonts w:ascii="Helvetica" w:hAnsi="Helvetica" w:cs="SohoGothicStd-Regular"/>
          <w:szCs w:val="24"/>
        </w:rPr>
        <w:t>o dalla L</w:t>
      </w:r>
      <w:r w:rsidR="00D84930">
        <w:rPr>
          <w:rFonts w:ascii="Helvetica" w:hAnsi="Helvetica" w:cs="SohoGothicStd-Regular"/>
          <w:szCs w:val="24"/>
        </w:rPr>
        <w:t xml:space="preserve">ega Nazionale Dilettanti, </w:t>
      </w:r>
      <w:r w:rsidR="001245F5">
        <w:rPr>
          <w:rFonts w:ascii="Helvetica" w:hAnsi="Helvetica" w:cs="SohoGothicStd-Regular"/>
          <w:szCs w:val="24"/>
        </w:rPr>
        <w:t>ritorn</w:t>
      </w:r>
      <w:r w:rsidR="00D84930">
        <w:rPr>
          <w:rFonts w:ascii="Helvetica" w:hAnsi="Helvetica" w:cs="SohoGothicStd-Regular"/>
          <w:szCs w:val="24"/>
        </w:rPr>
        <w:t xml:space="preserve">a </w:t>
      </w:r>
      <w:r w:rsidR="001245F5">
        <w:rPr>
          <w:rFonts w:ascii="Helvetica" w:hAnsi="Helvetica" w:cs="SohoGothicStd-Regular"/>
          <w:szCs w:val="24"/>
        </w:rPr>
        <w:t>nuovam</w:t>
      </w:r>
      <w:r w:rsidR="00700529">
        <w:rPr>
          <w:rFonts w:ascii="Helvetica" w:hAnsi="Helvetica" w:cs="SohoGothicStd-Regular"/>
          <w:szCs w:val="24"/>
        </w:rPr>
        <w:t>en</w:t>
      </w:r>
      <w:r w:rsidR="005B0626">
        <w:rPr>
          <w:rFonts w:ascii="Helvetica" w:hAnsi="Helvetica" w:cs="SohoGothicStd-Regular"/>
          <w:szCs w:val="24"/>
        </w:rPr>
        <w:t>te in Trentino, accogliendo l</w:t>
      </w:r>
      <w:r w:rsidR="00D6480A">
        <w:rPr>
          <w:rFonts w:ascii="Helvetica" w:hAnsi="Helvetica" w:cs="SohoGothicStd-Regular"/>
          <w:szCs w:val="24"/>
        </w:rPr>
        <w:t xml:space="preserve">a </w:t>
      </w:r>
      <w:r w:rsidR="00700529">
        <w:rPr>
          <w:rFonts w:ascii="Helvetica" w:hAnsi="Helvetica" w:cs="SohoGothicStd-Regular"/>
          <w:szCs w:val="24"/>
        </w:rPr>
        <w:t>richiesta avanzata</w:t>
      </w:r>
      <w:r w:rsidR="00B36124">
        <w:rPr>
          <w:rFonts w:ascii="Helvetica" w:hAnsi="Helvetica" w:cs="SohoGothicStd-Regular"/>
          <w:szCs w:val="24"/>
        </w:rPr>
        <w:t xml:space="preserve"> </w:t>
      </w:r>
      <w:r w:rsidR="00D84930">
        <w:rPr>
          <w:rFonts w:ascii="Helvetica" w:hAnsi="Helvetica" w:cs="SohoGothicStd-Regular"/>
          <w:szCs w:val="24"/>
        </w:rPr>
        <w:t>al Comitato</w:t>
      </w:r>
      <w:r w:rsidR="005B0626">
        <w:rPr>
          <w:rFonts w:ascii="Helvetica" w:hAnsi="Helvetica" w:cs="SohoGothicStd-Regular"/>
          <w:szCs w:val="24"/>
        </w:rPr>
        <w:t xml:space="preserve"> Autonomo Provinciale </w:t>
      </w:r>
      <w:r w:rsidR="00D6480A">
        <w:rPr>
          <w:rFonts w:ascii="Helvetica" w:hAnsi="Helvetica" w:cs="SohoGothicStd-Regular"/>
          <w:szCs w:val="24"/>
        </w:rPr>
        <w:t>d</w:t>
      </w:r>
      <w:r w:rsidR="005B0626">
        <w:rPr>
          <w:rFonts w:ascii="Helvetica" w:hAnsi="Helvetica" w:cs="SohoGothicStd-Regular"/>
          <w:szCs w:val="24"/>
        </w:rPr>
        <w:t>i Trento FIGC-LND da</w:t>
      </w:r>
      <w:r w:rsidR="00B36124">
        <w:rPr>
          <w:rFonts w:ascii="Helvetica" w:hAnsi="Helvetica" w:cs="SohoGothicStd-Regular"/>
          <w:szCs w:val="24"/>
        </w:rPr>
        <w:t xml:space="preserve"> </w:t>
      </w:r>
      <w:r w:rsidR="00700529" w:rsidRPr="00D6480A">
        <w:rPr>
          <w:rFonts w:ascii="Helvetica" w:hAnsi="Helvetica" w:cs="SohoGothicStd-Regular"/>
          <w:b/>
          <w:szCs w:val="24"/>
        </w:rPr>
        <w:t>13 Associazioni sportive</w:t>
      </w:r>
      <w:r w:rsidR="0097133D" w:rsidRPr="00D6480A">
        <w:rPr>
          <w:rFonts w:ascii="Helvetica" w:hAnsi="Helvetica" w:cs="SohoGothicStd-Regular"/>
          <w:b/>
          <w:szCs w:val="24"/>
        </w:rPr>
        <w:t xml:space="preserve"> calcistiche</w:t>
      </w:r>
      <w:r w:rsidR="00B36124">
        <w:rPr>
          <w:rFonts w:ascii="Helvetica" w:hAnsi="Helvetica" w:cs="SohoGothicStd-Regular"/>
          <w:b/>
          <w:szCs w:val="24"/>
        </w:rPr>
        <w:t xml:space="preserve"> </w:t>
      </w:r>
      <w:r w:rsidR="0097133D" w:rsidRPr="00D6480A">
        <w:rPr>
          <w:rFonts w:ascii="Helvetica" w:hAnsi="Helvetica" w:cs="SohoGothicStd-Regular"/>
          <w:b/>
          <w:szCs w:val="24"/>
        </w:rPr>
        <w:t>della Valsugana</w:t>
      </w:r>
      <w:r w:rsidR="0097133D">
        <w:rPr>
          <w:rFonts w:ascii="Helvetica" w:hAnsi="Helvetica" w:cs="SohoGothicStd-Regular"/>
          <w:szCs w:val="24"/>
        </w:rPr>
        <w:t xml:space="preserve">, </w:t>
      </w:r>
      <w:r w:rsidR="005B0626">
        <w:rPr>
          <w:rFonts w:ascii="Helvetica" w:hAnsi="Helvetica" w:cs="SohoGothicStd-Regular"/>
          <w:szCs w:val="24"/>
        </w:rPr>
        <w:t xml:space="preserve">fatto </w:t>
      </w:r>
      <w:r w:rsidR="00700529">
        <w:rPr>
          <w:rFonts w:ascii="Helvetica" w:hAnsi="Helvetica" w:cs="SohoGothicStd-Regular"/>
          <w:szCs w:val="24"/>
        </w:rPr>
        <w:t>che aggiunge ulteriore</w:t>
      </w:r>
      <w:r w:rsidR="00B36124">
        <w:rPr>
          <w:rFonts w:ascii="Helvetica" w:hAnsi="Helvetica" w:cs="SohoGothicStd-Regular"/>
          <w:szCs w:val="24"/>
        </w:rPr>
        <w:t xml:space="preserve"> </w:t>
      </w:r>
      <w:r w:rsidR="00700529">
        <w:rPr>
          <w:rFonts w:ascii="Helvetica" w:hAnsi="Helvetica" w:cs="SohoGothicStd-Regular"/>
          <w:szCs w:val="24"/>
        </w:rPr>
        <w:t>valore sul piano</w:t>
      </w:r>
      <w:r w:rsidR="00B36124">
        <w:rPr>
          <w:rFonts w:ascii="Helvetica" w:hAnsi="Helvetica" w:cs="SohoGothicStd-Regular"/>
          <w:szCs w:val="24"/>
        </w:rPr>
        <w:t xml:space="preserve"> </w:t>
      </w:r>
      <w:r w:rsidR="00700529">
        <w:rPr>
          <w:rFonts w:ascii="Helvetica" w:hAnsi="Helvetica" w:cs="SohoGothicStd-Regular"/>
          <w:szCs w:val="24"/>
        </w:rPr>
        <w:t>della condivisione sportiva e sociale.</w:t>
      </w:r>
    </w:p>
    <w:p w:rsidR="00C05E02" w:rsidRDefault="0097133D" w:rsidP="00E67D5C">
      <w:pPr>
        <w:jc w:val="both"/>
        <w:rPr>
          <w:rFonts w:ascii="Helvetica" w:hAnsi="Helvetica" w:cs="SohoGothicStd-Regular"/>
          <w:szCs w:val="24"/>
        </w:rPr>
      </w:pPr>
      <w:r>
        <w:rPr>
          <w:rFonts w:ascii="Helvetica" w:hAnsi="Helvetica" w:cs="SohoGothicStd-Regular"/>
          <w:szCs w:val="24"/>
        </w:rPr>
        <w:t>Al pari dei ritiri estivi di importanti formazioni calcistiche che</w:t>
      </w:r>
      <w:r w:rsidR="00B36124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 xml:space="preserve">da tempo scelgono il </w:t>
      </w:r>
      <w:r w:rsidR="005B0626">
        <w:rPr>
          <w:rFonts w:ascii="Helvetica" w:hAnsi="Helvetica" w:cs="SohoGothicStd-Regular"/>
          <w:szCs w:val="24"/>
        </w:rPr>
        <w:t>nostro territorio</w:t>
      </w:r>
      <w:r>
        <w:rPr>
          <w:rFonts w:ascii="Helvetica" w:hAnsi="Helvetica" w:cs="SohoGothicStd-Regular"/>
          <w:szCs w:val="24"/>
        </w:rPr>
        <w:t>,</w:t>
      </w:r>
      <w:r w:rsidR="00B36124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anche questa assegnazione si</w:t>
      </w:r>
      <w:r w:rsidR="004D117C">
        <w:rPr>
          <w:rFonts w:ascii="Helvetica" w:hAnsi="Helvetica" w:cs="SohoGothicStd-Regular"/>
          <w:szCs w:val="24"/>
        </w:rPr>
        <w:t xml:space="preserve"> traduce in un doppio</w:t>
      </w:r>
      <w:r>
        <w:rPr>
          <w:rFonts w:ascii="Helvetica" w:hAnsi="Helvetica" w:cs="SohoGothicStd-Regular"/>
          <w:szCs w:val="24"/>
        </w:rPr>
        <w:t>,</w:t>
      </w:r>
      <w:r w:rsidR="00700529">
        <w:rPr>
          <w:rFonts w:ascii="Helvetica" w:hAnsi="Helvetica" w:cs="SohoGothicStd-Regular"/>
          <w:szCs w:val="24"/>
        </w:rPr>
        <w:t xml:space="preserve"> importante riconoscimento</w:t>
      </w:r>
      <w:r w:rsidR="005B0626">
        <w:rPr>
          <w:rFonts w:ascii="Helvetica" w:hAnsi="Helvetica" w:cs="SohoGothicStd-Regular"/>
          <w:szCs w:val="24"/>
        </w:rPr>
        <w:t xml:space="preserve"> per l'intero Trentino</w:t>
      </w:r>
      <w:r w:rsidR="004D117C">
        <w:rPr>
          <w:rFonts w:ascii="Helvetica" w:hAnsi="Helvetica" w:cs="SohoGothicStd-Regular"/>
          <w:szCs w:val="24"/>
        </w:rPr>
        <w:t>: a</w:t>
      </w:r>
      <w:r>
        <w:rPr>
          <w:rFonts w:ascii="Helvetica" w:hAnsi="Helvetica" w:cs="SohoGothicStd-Regular"/>
          <w:szCs w:val="24"/>
        </w:rPr>
        <w:t>lla qualità</w:t>
      </w:r>
      <w:r w:rsidR="00B36124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delle infrastrutture</w:t>
      </w:r>
      <w:r w:rsidR="00B36124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sportive presenti e alle indiscusse</w:t>
      </w:r>
      <w:r w:rsidR="00B0544D">
        <w:rPr>
          <w:rFonts w:ascii="Helvetica" w:hAnsi="Helvetica" w:cs="SohoGothicStd-Regular"/>
          <w:szCs w:val="24"/>
        </w:rPr>
        <w:t xml:space="preserve"> cap</w:t>
      </w:r>
      <w:r>
        <w:rPr>
          <w:rFonts w:ascii="Helvetica" w:hAnsi="Helvetica" w:cs="SohoGothicStd-Regular"/>
          <w:szCs w:val="24"/>
        </w:rPr>
        <w:t>acità</w:t>
      </w:r>
      <w:r w:rsidR="00B36124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organizzative</w:t>
      </w:r>
      <w:r w:rsidR="00B36124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messe in campo del diffuso associazionismo sportivo che si regge grazie alla forza del volontariato</w:t>
      </w:r>
      <w:r w:rsidR="00C05E02">
        <w:rPr>
          <w:rFonts w:ascii="Helvetica" w:hAnsi="Helvetica" w:cs="SohoGothicStd-Regular"/>
          <w:szCs w:val="24"/>
        </w:rPr>
        <w:t xml:space="preserve">. </w:t>
      </w:r>
    </w:p>
    <w:p w:rsidR="009C5DDA" w:rsidRDefault="00C05E02" w:rsidP="00E065EB">
      <w:pPr>
        <w:jc w:val="both"/>
        <w:rPr>
          <w:rFonts w:ascii="Helvetica" w:hAnsi="Helvetica" w:cs="SohoGothicStd-Regular"/>
          <w:szCs w:val="24"/>
        </w:rPr>
      </w:pPr>
      <w:r>
        <w:rPr>
          <w:rFonts w:ascii="Helvetica" w:hAnsi="Helvetica" w:cs="SohoGothicStd-Regular"/>
          <w:szCs w:val="24"/>
        </w:rPr>
        <w:t xml:space="preserve">Fattori vincenti più volte ricordati anche oggi in occasione della presentazione del Trofeo </w:t>
      </w:r>
      <w:r w:rsidR="00E065EB">
        <w:rPr>
          <w:rFonts w:ascii="Helvetica" w:hAnsi="Helvetica" w:cs="SohoGothicStd-Regular"/>
          <w:szCs w:val="24"/>
        </w:rPr>
        <w:t xml:space="preserve">e </w:t>
      </w:r>
      <w:r>
        <w:rPr>
          <w:rFonts w:ascii="Helvetica" w:hAnsi="Helvetica" w:cs="SohoGothicStd-Regular"/>
          <w:szCs w:val="24"/>
        </w:rPr>
        <w:t>alla quale</w:t>
      </w:r>
      <w:r w:rsidR="00E065EB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 xml:space="preserve">sono intervenuti </w:t>
      </w:r>
      <w:r w:rsidR="00D7518F">
        <w:rPr>
          <w:rFonts w:ascii="Helvetica" w:hAnsi="Helvetica" w:cs="SohoGothicStd-Regular"/>
          <w:szCs w:val="24"/>
        </w:rPr>
        <w:t xml:space="preserve">Tiziano </w:t>
      </w:r>
      <w:proofErr w:type="spellStart"/>
      <w:r w:rsidR="00D7518F">
        <w:rPr>
          <w:rFonts w:ascii="Helvetica" w:hAnsi="Helvetica" w:cs="SohoGothicStd-Regular"/>
          <w:szCs w:val="24"/>
        </w:rPr>
        <w:t>Mellarini</w:t>
      </w:r>
      <w:proofErr w:type="spellEnd"/>
      <w:r w:rsidR="00D7518F">
        <w:rPr>
          <w:rFonts w:ascii="Helvetica" w:hAnsi="Helvetica" w:cs="SohoGothicStd-Regular"/>
          <w:szCs w:val="24"/>
        </w:rPr>
        <w:t xml:space="preserve"> - </w:t>
      </w:r>
      <w:r>
        <w:rPr>
          <w:rFonts w:ascii="Helvetica" w:hAnsi="Helvetica" w:cs="SohoGothicStd-Regular"/>
          <w:szCs w:val="24"/>
        </w:rPr>
        <w:t xml:space="preserve">assessore provinciale allo sport, </w:t>
      </w:r>
      <w:r w:rsidR="00E065EB">
        <w:rPr>
          <w:rFonts w:ascii="Helvetica" w:hAnsi="Helvetica" w:cs="SohoGothicStd-Regular"/>
          <w:szCs w:val="24"/>
        </w:rPr>
        <w:t xml:space="preserve">Ettore </w:t>
      </w:r>
      <w:proofErr w:type="spellStart"/>
      <w:r w:rsidR="00E065EB">
        <w:rPr>
          <w:rFonts w:ascii="Helvetica" w:hAnsi="Helvetica" w:cs="SohoGothicStd-Regular"/>
          <w:szCs w:val="24"/>
        </w:rPr>
        <w:t>Pellizzari</w:t>
      </w:r>
      <w:proofErr w:type="spellEnd"/>
      <w:r w:rsidR="00E065EB">
        <w:rPr>
          <w:rFonts w:ascii="Helvetica" w:hAnsi="Helvetica" w:cs="SohoGothicStd-Regular"/>
          <w:szCs w:val="24"/>
        </w:rPr>
        <w:t xml:space="preserve"> - P</w:t>
      </w:r>
      <w:r>
        <w:rPr>
          <w:rFonts w:ascii="Helvetica" w:hAnsi="Helvetica" w:cs="SohoGothicStd-Regular"/>
          <w:szCs w:val="24"/>
        </w:rPr>
        <w:t>residente del</w:t>
      </w:r>
      <w:r w:rsidR="00E065EB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 xml:space="preserve">Comitato Autonomo Provinciale di Trento FIGC-LND, </w:t>
      </w:r>
      <w:r w:rsidR="00D7518F">
        <w:rPr>
          <w:rFonts w:ascii="Helvetica" w:hAnsi="Helvetica" w:cs="SohoGothicStd-Regular"/>
          <w:szCs w:val="24"/>
        </w:rPr>
        <w:t xml:space="preserve">Alessandro Andreatta - </w:t>
      </w:r>
      <w:r>
        <w:rPr>
          <w:rFonts w:ascii="Helvetica" w:hAnsi="Helvetica" w:cs="SohoGothicStd-Regular"/>
          <w:szCs w:val="24"/>
        </w:rPr>
        <w:t xml:space="preserve">Sindaco </w:t>
      </w:r>
      <w:r w:rsidR="00E065EB">
        <w:rPr>
          <w:rFonts w:ascii="Helvetica" w:hAnsi="Helvetica" w:cs="SohoGothicStd-Regular"/>
          <w:szCs w:val="24"/>
        </w:rPr>
        <w:t xml:space="preserve">di Trento, Maurizio Rossini </w:t>
      </w:r>
      <w:r w:rsidR="00D7518F">
        <w:rPr>
          <w:rFonts w:ascii="Helvetica" w:hAnsi="Helvetica" w:cs="SohoGothicStd-Regular"/>
          <w:szCs w:val="24"/>
        </w:rPr>
        <w:t xml:space="preserve">- </w:t>
      </w:r>
      <w:proofErr w:type="spellStart"/>
      <w:r w:rsidR="00E065EB">
        <w:rPr>
          <w:rFonts w:ascii="Helvetica" w:hAnsi="Helvetica" w:cs="SohoGothicStd-Regular"/>
          <w:szCs w:val="24"/>
        </w:rPr>
        <w:t>Ceo</w:t>
      </w:r>
      <w:proofErr w:type="spellEnd"/>
      <w:r w:rsidR="00E065EB">
        <w:rPr>
          <w:rFonts w:ascii="Helvetica" w:hAnsi="Helvetica" w:cs="SohoGothicStd-Regular"/>
          <w:szCs w:val="24"/>
        </w:rPr>
        <w:t xml:space="preserve"> di Trent</w:t>
      </w:r>
      <w:r w:rsidR="00D7518F">
        <w:rPr>
          <w:rFonts w:ascii="Helvetica" w:hAnsi="Helvetica" w:cs="SohoGothicStd-Regular"/>
          <w:szCs w:val="24"/>
        </w:rPr>
        <w:t xml:space="preserve">ino Marketing e Stefano </w:t>
      </w:r>
      <w:proofErr w:type="spellStart"/>
      <w:r w:rsidR="00D7518F">
        <w:rPr>
          <w:rFonts w:ascii="Helvetica" w:hAnsi="Helvetica" w:cs="SohoGothicStd-Regular"/>
          <w:szCs w:val="24"/>
        </w:rPr>
        <w:t>Ravelli</w:t>
      </w:r>
      <w:proofErr w:type="spellEnd"/>
      <w:r w:rsidR="00D7518F">
        <w:rPr>
          <w:rFonts w:ascii="Helvetica" w:hAnsi="Helvetica" w:cs="SohoGothicStd-Regular"/>
          <w:szCs w:val="24"/>
        </w:rPr>
        <w:t xml:space="preserve"> -</w:t>
      </w:r>
      <w:r w:rsidR="00E065EB">
        <w:rPr>
          <w:rFonts w:ascii="Helvetica" w:hAnsi="Helvetica" w:cs="SohoGothicStd-Regular"/>
          <w:szCs w:val="24"/>
        </w:rPr>
        <w:t xml:space="preserve"> Presidente dell'</w:t>
      </w:r>
      <w:proofErr w:type="spellStart"/>
      <w:r w:rsidR="00E065EB">
        <w:rPr>
          <w:rFonts w:ascii="Helvetica" w:hAnsi="Helvetica" w:cs="SohoGothicStd-Regular"/>
          <w:szCs w:val="24"/>
        </w:rPr>
        <w:t>Apt</w:t>
      </w:r>
      <w:proofErr w:type="spellEnd"/>
      <w:r w:rsidR="00E065EB">
        <w:rPr>
          <w:rFonts w:ascii="Helvetica" w:hAnsi="Helvetica" w:cs="SohoGothicStd-Regular"/>
          <w:szCs w:val="24"/>
        </w:rPr>
        <w:t xml:space="preserve"> della Valsugana, oltre a numerosi rappresentanti dell'associazionismo calcistico. </w:t>
      </w:r>
    </w:p>
    <w:p w:rsidR="00033A59" w:rsidRDefault="00E065EB" w:rsidP="00E065EB">
      <w:pPr>
        <w:jc w:val="both"/>
        <w:rPr>
          <w:rFonts w:ascii="Helvetica" w:hAnsi="Helvetica" w:cs="SohoGothicStd-Regular"/>
          <w:szCs w:val="24"/>
        </w:rPr>
      </w:pPr>
      <w:r>
        <w:rPr>
          <w:rFonts w:ascii="Helvetica" w:hAnsi="Helvetica" w:cs="SohoGothicStd-Regular"/>
          <w:szCs w:val="24"/>
        </w:rPr>
        <w:t>Il sindaco Andreatta ha aperto</w:t>
      </w:r>
      <w:r w:rsidR="00F94FD2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 xml:space="preserve">gli interventi sottolineando </w:t>
      </w:r>
      <w:r w:rsidR="00D7518F">
        <w:rPr>
          <w:rFonts w:ascii="Helvetica" w:hAnsi="Helvetica" w:cs="SohoGothicStd-Regular"/>
          <w:szCs w:val="24"/>
        </w:rPr>
        <w:t xml:space="preserve">la grande valenza </w:t>
      </w:r>
      <w:r>
        <w:rPr>
          <w:rFonts w:ascii="Helvetica" w:hAnsi="Helvetica" w:cs="SohoGothicStd-Regular"/>
          <w:szCs w:val="24"/>
        </w:rPr>
        <w:t>di</w:t>
      </w:r>
      <w:r w:rsidR="00F94FD2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questa manifestazione</w:t>
      </w:r>
      <w:r w:rsidR="009C5DDA">
        <w:rPr>
          <w:rFonts w:ascii="Helvetica" w:hAnsi="Helvetica" w:cs="SohoGothicStd-Regular"/>
          <w:szCs w:val="24"/>
        </w:rPr>
        <w:t>:</w:t>
      </w:r>
      <w:r w:rsidR="00F94FD2">
        <w:rPr>
          <w:rFonts w:ascii="Helvetica" w:hAnsi="Helvetica" w:cs="SohoGothicStd-Regular"/>
          <w:szCs w:val="24"/>
        </w:rPr>
        <w:t xml:space="preserve"> </w:t>
      </w:r>
      <w:r w:rsidR="009C5DDA">
        <w:rPr>
          <w:rFonts w:ascii="Helvetica" w:hAnsi="Helvetica" w:cs="SohoGothicStd-Regular"/>
          <w:szCs w:val="24"/>
        </w:rPr>
        <w:t xml:space="preserve">"Si tratta di una festa straordinaria per lo sport, </w:t>
      </w:r>
      <w:r w:rsidR="00033A59">
        <w:rPr>
          <w:rFonts w:ascii="Helvetica" w:hAnsi="Helvetica" w:cs="SohoGothicStd-Regular"/>
          <w:szCs w:val="24"/>
        </w:rPr>
        <w:t>di un momento di</w:t>
      </w:r>
      <w:r w:rsidR="009C5DDA">
        <w:rPr>
          <w:rFonts w:ascii="Helvetica" w:hAnsi="Helvetica" w:cs="SohoGothicStd-Regular"/>
          <w:szCs w:val="24"/>
        </w:rPr>
        <w:t xml:space="preserve"> grande</w:t>
      </w:r>
      <w:r w:rsidR="00F94FD2">
        <w:rPr>
          <w:rFonts w:ascii="Helvetica" w:hAnsi="Helvetica" w:cs="SohoGothicStd-Regular"/>
          <w:szCs w:val="24"/>
        </w:rPr>
        <w:t xml:space="preserve"> </w:t>
      </w:r>
      <w:r w:rsidR="00DC785A">
        <w:rPr>
          <w:rFonts w:ascii="Helvetica" w:hAnsi="Helvetica" w:cs="SohoGothicStd-Regular"/>
          <w:szCs w:val="24"/>
        </w:rPr>
        <w:t>gratific</w:t>
      </w:r>
      <w:r w:rsidR="009C5DDA">
        <w:rPr>
          <w:rFonts w:ascii="Helvetica" w:hAnsi="Helvetica" w:cs="SohoGothicStd-Regular"/>
          <w:szCs w:val="24"/>
        </w:rPr>
        <w:t>azione per tutto il movimento calcistico</w:t>
      </w:r>
      <w:r w:rsidR="00F94FD2">
        <w:rPr>
          <w:rFonts w:ascii="Helvetica" w:hAnsi="Helvetica" w:cs="SohoGothicStd-Regular"/>
          <w:szCs w:val="24"/>
        </w:rPr>
        <w:t xml:space="preserve"> </w:t>
      </w:r>
      <w:r w:rsidR="009C5DDA">
        <w:rPr>
          <w:rFonts w:ascii="Helvetica" w:hAnsi="Helvetica" w:cs="SohoGothicStd-Regular"/>
          <w:szCs w:val="24"/>
        </w:rPr>
        <w:t>trentino e una grande opportunità per far conoscere il nostro territorio".</w:t>
      </w:r>
    </w:p>
    <w:p w:rsidR="00CE07F1" w:rsidRDefault="00CD2DF6" w:rsidP="00E065EB">
      <w:pPr>
        <w:jc w:val="both"/>
        <w:rPr>
          <w:rFonts w:ascii="Helvetica" w:hAnsi="Helvetica" w:cs="SohoGothicStd-Regular"/>
          <w:szCs w:val="24"/>
        </w:rPr>
      </w:pPr>
      <w:r>
        <w:rPr>
          <w:rFonts w:ascii="Helvetica" w:hAnsi="Helvetica" w:cs="SohoGothicStd-Regular"/>
          <w:szCs w:val="24"/>
        </w:rPr>
        <w:t xml:space="preserve">"Questo Torneo, ha quindi spiegato il Presidente del Comitato Autonomo Provinciale di Trento FIGC-LND Ettore </w:t>
      </w:r>
      <w:proofErr w:type="spellStart"/>
      <w:r>
        <w:rPr>
          <w:rFonts w:ascii="Helvetica" w:hAnsi="Helvetica" w:cs="SohoGothicStd-Regular"/>
          <w:szCs w:val="24"/>
        </w:rPr>
        <w:t>Pellizzari</w:t>
      </w:r>
      <w:proofErr w:type="spellEnd"/>
      <w:r>
        <w:rPr>
          <w:rFonts w:ascii="Helvetica" w:hAnsi="Helvetica" w:cs="SohoGothicStd-Regular"/>
          <w:szCs w:val="24"/>
        </w:rPr>
        <w:t>, è un impegno notevole e reso possibile grazie al lavoro di tante</w:t>
      </w:r>
      <w:r w:rsidR="00F94FD2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persone, di tanti volontari</w:t>
      </w:r>
      <w:r w:rsidR="00F94FD2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che ci</w:t>
      </w:r>
      <w:r w:rsidRPr="00CD2DF6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hanno supportato da subito,</w:t>
      </w:r>
      <w:r w:rsidR="00F94FD2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 xml:space="preserve">in particolare </w:t>
      </w:r>
      <w:r w:rsidR="00CE07F1">
        <w:rPr>
          <w:rFonts w:ascii="Helvetica" w:hAnsi="Helvetica" w:cs="SohoGothicStd-Regular"/>
          <w:szCs w:val="24"/>
        </w:rPr>
        <w:t xml:space="preserve">delle </w:t>
      </w:r>
      <w:r>
        <w:rPr>
          <w:rFonts w:ascii="Helvetica" w:hAnsi="Helvetica" w:cs="SohoGothicStd-Regular"/>
          <w:szCs w:val="24"/>
        </w:rPr>
        <w:t>tredici</w:t>
      </w:r>
      <w:r w:rsidR="00F94FD2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associazioni</w:t>
      </w:r>
      <w:r w:rsidR="00F94FD2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della Valsugana che ci hanno richiesto di or</w:t>
      </w:r>
      <w:r w:rsidR="00CE07F1">
        <w:rPr>
          <w:rFonts w:ascii="Helvetica" w:hAnsi="Helvetica" w:cs="SohoGothicStd-Regular"/>
          <w:szCs w:val="24"/>
        </w:rPr>
        <w:t>ganizzarlo. Sono loro i veri protagonisti</w:t>
      </w:r>
      <w:r w:rsidR="007F3311">
        <w:rPr>
          <w:rFonts w:ascii="Helvetica" w:hAnsi="Helvetica" w:cs="SohoGothicStd-Regular"/>
          <w:szCs w:val="24"/>
        </w:rPr>
        <w:t xml:space="preserve"> </w:t>
      </w:r>
      <w:r w:rsidR="00D7518F">
        <w:rPr>
          <w:rFonts w:ascii="Helvetica" w:hAnsi="Helvetica" w:cs="SohoGothicStd-Regular"/>
          <w:szCs w:val="24"/>
        </w:rPr>
        <w:t xml:space="preserve">di questa vetrina per il calcio giovanile </w:t>
      </w:r>
      <w:r w:rsidR="00CE07F1">
        <w:rPr>
          <w:rFonts w:ascii="Helvetica" w:hAnsi="Helvetica" w:cs="SohoGothicStd-Regular"/>
          <w:szCs w:val="24"/>
        </w:rPr>
        <w:t xml:space="preserve">". </w:t>
      </w:r>
    </w:p>
    <w:p w:rsidR="00742580" w:rsidRDefault="00D7518F" w:rsidP="008E6F6F">
      <w:pPr>
        <w:jc w:val="both"/>
        <w:rPr>
          <w:rFonts w:ascii="Helvetica" w:hAnsi="Helvetica" w:cs="SohoGothicStd-Regular"/>
          <w:szCs w:val="24"/>
        </w:rPr>
      </w:pPr>
      <w:r>
        <w:rPr>
          <w:rFonts w:ascii="Helvetica" w:hAnsi="Helvetica" w:cs="SohoGothicStd-Regular"/>
          <w:szCs w:val="24"/>
        </w:rPr>
        <w:t xml:space="preserve">Per </w:t>
      </w:r>
      <w:r w:rsidR="00CE07F1">
        <w:rPr>
          <w:rFonts w:ascii="Helvetica" w:hAnsi="Helvetica" w:cs="SohoGothicStd-Regular"/>
          <w:szCs w:val="24"/>
        </w:rPr>
        <w:t>Stefano</w:t>
      </w:r>
      <w:r w:rsidR="00F94FD2">
        <w:rPr>
          <w:rFonts w:ascii="Helvetica" w:hAnsi="Helvetica" w:cs="SohoGothicStd-Regular"/>
          <w:szCs w:val="24"/>
        </w:rPr>
        <w:t xml:space="preserve"> </w:t>
      </w:r>
      <w:proofErr w:type="spellStart"/>
      <w:r w:rsidR="00CE07F1">
        <w:rPr>
          <w:rFonts w:ascii="Helvetica" w:hAnsi="Helvetica" w:cs="SohoGothicStd-Regular"/>
          <w:szCs w:val="24"/>
        </w:rPr>
        <w:t>Ravelli</w:t>
      </w:r>
      <w:proofErr w:type="spellEnd"/>
      <w:r w:rsidR="00CE07F1">
        <w:rPr>
          <w:rFonts w:ascii="Helvetica" w:hAnsi="Helvetica" w:cs="SohoGothicStd-Regular"/>
          <w:szCs w:val="24"/>
        </w:rPr>
        <w:t>, presidente dell'</w:t>
      </w:r>
      <w:proofErr w:type="spellStart"/>
      <w:r w:rsidR="00CE07F1">
        <w:rPr>
          <w:rFonts w:ascii="Helvetica" w:hAnsi="Helvetica" w:cs="SohoGothicStd-Regular"/>
          <w:szCs w:val="24"/>
        </w:rPr>
        <w:t>Apt</w:t>
      </w:r>
      <w:proofErr w:type="spellEnd"/>
      <w:r w:rsidR="00CE07F1">
        <w:rPr>
          <w:rFonts w:ascii="Helvetica" w:hAnsi="Helvetica" w:cs="SohoGothicStd-Regular"/>
          <w:szCs w:val="24"/>
        </w:rPr>
        <w:t xml:space="preserve"> della Valsugana, </w:t>
      </w:r>
      <w:r w:rsidR="008E6F6F">
        <w:rPr>
          <w:rFonts w:ascii="Helvetica" w:hAnsi="Helvetica" w:cs="SohoGothicStd-Regular"/>
          <w:szCs w:val="24"/>
        </w:rPr>
        <w:t xml:space="preserve">ambito </w:t>
      </w:r>
      <w:r w:rsidR="00CE07F1">
        <w:rPr>
          <w:rFonts w:ascii="Helvetica" w:hAnsi="Helvetica" w:cs="SohoGothicStd-Regular"/>
          <w:szCs w:val="24"/>
        </w:rPr>
        <w:t>che insieme a</w:t>
      </w:r>
      <w:r w:rsidR="00F94FD2">
        <w:rPr>
          <w:rFonts w:ascii="Helvetica" w:hAnsi="Helvetica" w:cs="SohoGothicStd-Regular"/>
          <w:szCs w:val="24"/>
        </w:rPr>
        <w:t xml:space="preserve">ll'Altopiano di </w:t>
      </w:r>
      <w:proofErr w:type="spellStart"/>
      <w:r w:rsidR="00F94FD2">
        <w:rPr>
          <w:rFonts w:ascii="Helvetica" w:hAnsi="Helvetica" w:cs="SohoGothicStd-Regular"/>
          <w:szCs w:val="24"/>
        </w:rPr>
        <w:t>Pinè</w:t>
      </w:r>
      <w:proofErr w:type="spellEnd"/>
      <w:r w:rsidR="00F94FD2">
        <w:rPr>
          <w:rFonts w:ascii="Helvetica" w:hAnsi="Helvetica" w:cs="SohoGothicStd-Regular"/>
          <w:szCs w:val="24"/>
        </w:rPr>
        <w:t xml:space="preserve"> </w:t>
      </w:r>
      <w:r w:rsidR="008E6F6F">
        <w:rPr>
          <w:rFonts w:ascii="Helvetica" w:hAnsi="Helvetica" w:cs="SohoGothicStd-Regular"/>
          <w:szCs w:val="24"/>
        </w:rPr>
        <w:t xml:space="preserve">e </w:t>
      </w:r>
      <w:r w:rsidR="00F94FD2">
        <w:rPr>
          <w:rFonts w:ascii="Helvetica" w:hAnsi="Helvetica" w:cs="SohoGothicStd-Regular"/>
          <w:szCs w:val="24"/>
        </w:rPr>
        <w:t xml:space="preserve">quello della </w:t>
      </w:r>
      <w:proofErr w:type="spellStart"/>
      <w:r w:rsidR="00F94FD2">
        <w:rPr>
          <w:rFonts w:ascii="Helvetica" w:hAnsi="Helvetica" w:cs="SohoGothicStd-Regular"/>
          <w:szCs w:val="24"/>
        </w:rPr>
        <w:t>Vigolana</w:t>
      </w:r>
      <w:proofErr w:type="spellEnd"/>
      <w:r w:rsidR="00F94FD2">
        <w:rPr>
          <w:rFonts w:ascii="Helvetica" w:hAnsi="Helvetica" w:cs="SohoGothicStd-Regular"/>
          <w:szCs w:val="24"/>
        </w:rPr>
        <w:t xml:space="preserve"> ospiterà </w:t>
      </w:r>
      <w:r w:rsidR="008E6F6F">
        <w:rPr>
          <w:rFonts w:ascii="Helvetica" w:hAnsi="Helvetica" w:cs="SohoGothicStd-Regular"/>
          <w:szCs w:val="24"/>
        </w:rPr>
        <w:t>le formazioni partecipanti, "</w:t>
      </w:r>
      <w:r>
        <w:rPr>
          <w:rFonts w:ascii="Helvetica" w:hAnsi="Helvetica" w:cs="SohoGothicStd-Regular"/>
          <w:szCs w:val="24"/>
        </w:rPr>
        <w:t>la</w:t>
      </w:r>
      <w:r w:rsidR="008E6F6F">
        <w:rPr>
          <w:rFonts w:ascii="Helvetica" w:hAnsi="Helvetica" w:cs="SohoGothicStd-Regular"/>
          <w:szCs w:val="24"/>
        </w:rPr>
        <w:t xml:space="preserve"> manifestazione</w:t>
      </w:r>
      <w:r w:rsidR="00F94FD2">
        <w:rPr>
          <w:rFonts w:ascii="Helvetica" w:hAnsi="Helvetica" w:cs="SohoGothicStd-Regular"/>
          <w:szCs w:val="24"/>
        </w:rPr>
        <w:t xml:space="preserve"> </w:t>
      </w:r>
      <w:r w:rsidR="008E6F6F">
        <w:rPr>
          <w:rFonts w:ascii="Helvetica" w:hAnsi="Helvetica" w:cs="SohoGothicStd-Regular"/>
          <w:szCs w:val="24"/>
        </w:rPr>
        <w:t>assicura gra</w:t>
      </w:r>
      <w:r w:rsidR="00F94FD2">
        <w:rPr>
          <w:rFonts w:ascii="Helvetica" w:hAnsi="Helvetica" w:cs="SohoGothicStd-Regular"/>
          <w:szCs w:val="24"/>
        </w:rPr>
        <w:t xml:space="preserve">nde visibilità e porta </w:t>
      </w:r>
      <w:r w:rsidR="008E6F6F">
        <w:rPr>
          <w:rFonts w:ascii="Helvetica" w:hAnsi="Helvetica" w:cs="SohoGothicStd-Regular"/>
          <w:szCs w:val="24"/>
        </w:rPr>
        <w:t>in</w:t>
      </w:r>
      <w:r w:rsidR="00F94FD2">
        <w:rPr>
          <w:rFonts w:ascii="Helvetica" w:hAnsi="Helvetica" w:cs="SohoGothicStd-Regular"/>
          <w:szCs w:val="24"/>
        </w:rPr>
        <w:t xml:space="preserve"> </w:t>
      </w:r>
      <w:r w:rsidR="008E6F6F">
        <w:rPr>
          <w:rFonts w:ascii="Helvetica" w:hAnsi="Helvetica" w:cs="SohoGothicStd-Regular"/>
          <w:szCs w:val="24"/>
        </w:rPr>
        <w:t>Trentino un</w:t>
      </w:r>
      <w:r w:rsidR="00F94FD2">
        <w:rPr>
          <w:rFonts w:ascii="Helvetica" w:hAnsi="Helvetica" w:cs="SohoGothicStd-Regular"/>
          <w:szCs w:val="24"/>
        </w:rPr>
        <w:t xml:space="preserve"> </w:t>
      </w:r>
      <w:r w:rsidR="008E6F6F">
        <w:rPr>
          <w:rFonts w:ascii="Helvetica" w:hAnsi="Helvetica" w:cs="SohoGothicStd-Regular"/>
          <w:szCs w:val="24"/>
        </w:rPr>
        <w:t xml:space="preserve">consistente </w:t>
      </w:r>
      <w:r w:rsidR="00F94FD2">
        <w:rPr>
          <w:rFonts w:ascii="Helvetica" w:hAnsi="Helvetica" w:cs="SohoGothicStd-Regular"/>
          <w:szCs w:val="24"/>
        </w:rPr>
        <w:t xml:space="preserve">numero </w:t>
      </w:r>
      <w:r w:rsidR="008E6F6F">
        <w:rPr>
          <w:rFonts w:ascii="Helvetica" w:hAnsi="Helvetica" w:cs="SohoGothicStd-Regular"/>
          <w:szCs w:val="24"/>
        </w:rPr>
        <w:t>di persone</w:t>
      </w:r>
      <w:r w:rsidR="00F94FD2">
        <w:rPr>
          <w:rFonts w:ascii="Helvetica" w:hAnsi="Helvetica" w:cs="SohoGothicStd-Regular"/>
          <w:szCs w:val="24"/>
        </w:rPr>
        <w:t xml:space="preserve">. Sarà </w:t>
      </w:r>
      <w:r w:rsidR="008E6F6F">
        <w:rPr>
          <w:rFonts w:ascii="Helvetica" w:hAnsi="Helvetica" w:cs="SohoGothicStd-Regular"/>
          <w:szCs w:val="24"/>
        </w:rPr>
        <w:t>un'esperienza che ci</w:t>
      </w:r>
      <w:r w:rsidR="00F94FD2">
        <w:rPr>
          <w:rFonts w:ascii="Helvetica" w:hAnsi="Helvetica" w:cs="SohoGothicStd-Regular"/>
          <w:szCs w:val="24"/>
        </w:rPr>
        <w:t xml:space="preserve"> aiuterà</w:t>
      </w:r>
      <w:r w:rsidR="008E6F6F">
        <w:rPr>
          <w:rFonts w:ascii="Helvetica" w:hAnsi="Helvetica" w:cs="SohoGothicStd-Regular"/>
          <w:szCs w:val="24"/>
        </w:rPr>
        <w:t xml:space="preserve"> sicuramente a crescere</w:t>
      </w:r>
      <w:r w:rsidR="00742580">
        <w:rPr>
          <w:rFonts w:ascii="Helvetica" w:hAnsi="Helvetica" w:cs="SohoGothicStd-Regular"/>
          <w:szCs w:val="24"/>
        </w:rPr>
        <w:t xml:space="preserve"> ed anche</w:t>
      </w:r>
      <w:r w:rsidR="00F94FD2">
        <w:rPr>
          <w:rFonts w:ascii="Helvetica" w:hAnsi="Helvetica" w:cs="SohoGothicStd-Regular"/>
          <w:szCs w:val="24"/>
        </w:rPr>
        <w:t xml:space="preserve"> </w:t>
      </w:r>
      <w:r w:rsidR="00742580">
        <w:rPr>
          <w:rFonts w:ascii="Helvetica" w:hAnsi="Helvetica" w:cs="SohoGothicStd-Regular"/>
          <w:szCs w:val="24"/>
        </w:rPr>
        <w:t xml:space="preserve">un investimento su </w:t>
      </w:r>
      <w:r w:rsidR="00F94FD2">
        <w:rPr>
          <w:rFonts w:ascii="Helvetica" w:hAnsi="Helvetica" w:cs="SohoGothicStd-Regular"/>
          <w:szCs w:val="24"/>
        </w:rPr>
        <w:t xml:space="preserve">questi giovani che </w:t>
      </w:r>
      <w:r w:rsidR="00742580">
        <w:rPr>
          <w:rFonts w:ascii="Helvetica" w:hAnsi="Helvetica" w:cs="SohoGothicStd-Regular"/>
          <w:szCs w:val="24"/>
        </w:rPr>
        <w:t>domani</w:t>
      </w:r>
      <w:r w:rsidR="00F94FD2">
        <w:rPr>
          <w:rFonts w:ascii="Helvetica" w:hAnsi="Helvetica" w:cs="SohoGothicStd-Regular"/>
          <w:szCs w:val="24"/>
        </w:rPr>
        <w:t xml:space="preserve">, magari, </w:t>
      </w:r>
      <w:r w:rsidR="00742580">
        <w:rPr>
          <w:rFonts w:ascii="Helvetica" w:hAnsi="Helvetica" w:cs="SohoGothicStd-Regular"/>
          <w:szCs w:val="24"/>
        </w:rPr>
        <w:t>torneranno nei nostri territori</w:t>
      </w:r>
      <w:r>
        <w:rPr>
          <w:rFonts w:ascii="Helvetica" w:hAnsi="Helvetica" w:cs="SohoGothicStd-Regular"/>
          <w:szCs w:val="24"/>
        </w:rPr>
        <w:t xml:space="preserve"> per le loro vacanze</w:t>
      </w:r>
      <w:r w:rsidR="00742580">
        <w:rPr>
          <w:rFonts w:ascii="Helvetica" w:hAnsi="Helvetica" w:cs="SohoGothicStd-Regular"/>
          <w:szCs w:val="24"/>
        </w:rPr>
        <w:t>".</w:t>
      </w:r>
    </w:p>
    <w:p w:rsidR="00CA2B30" w:rsidRDefault="00742580" w:rsidP="008E6F6F">
      <w:pPr>
        <w:jc w:val="both"/>
        <w:rPr>
          <w:rFonts w:ascii="Helvetica" w:hAnsi="Helvetica" w:cs="SohoGothicStd-Regular"/>
          <w:szCs w:val="24"/>
        </w:rPr>
      </w:pPr>
      <w:r w:rsidRPr="0041144B">
        <w:rPr>
          <w:rFonts w:ascii="Helvetica" w:hAnsi="Helvetica" w:cs="SohoGothicStd-Regular"/>
          <w:szCs w:val="24"/>
        </w:rPr>
        <w:t>Maurizio Rossini,</w:t>
      </w:r>
      <w:r w:rsidR="00F94FD2" w:rsidRPr="0041144B">
        <w:rPr>
          <w:rFonts w:ascii="Helvetica" w:hAnsi="Helvetica" w:cs="SohoGothicStd-Regular"/>
          <w:szCs w:val="24"/>
        </w:rPr>
        <w:t xml:space="preserve"> </w:t>
      </w:r>
      <w:proofErr w:type="spellStart"/>
      <w:r w:rsidRPr="0041144B">
        <w:rPr>
          <w:rFonts w:ascii="Helvetica" w:hAnsi="Helvetica" w:cs="SohoGothicStd-Regular"/>
          <w:szCs w:val="24"/>
        </w:rPr>
        <w:t>Ceo</w:t>
      </w:r>
      <w:proofErr w:type="spellEnd"/>
      <w:r w:rsidR="00F94FD2" w:rsidRPr="0041144B">
        <w:rPr>
          <w:rFonts w:ascii="Helvetica" w:hAnsi="Helvetica" w:cs="SohoGothicStd-Regular"/>
          <w:szCs w:val="24"/>
        </w:rPr>
        <w:t xml:space="preserve"> </w:t>
      </w:r>
      <w:r w:rsidRPr="0041144B">
        <w:rPr>
          <w:rFonts w:ascii="Helvetica" w:hAnsi="Helvetica" w:cs="SohoGothicStd-Regular"/>
          <w:szCs w:val="24"/>
        </w:rPr>
        <w:t>di Trentino Marketing</w:t>
      </w:r>
      <w:r w:rsidR="00F94FD2" w:rsidRPr="0041144B">
        <w:rPr>
          <w:rFonts w:ascii="Helvetica" w:hAnsi="Helvetica" w:cs="SohoGothicStd-Regular"/>
          <w:szCs w:val="24"/>
        </w:rPr>
        <w:t xml:space="preserve"> </w:t>
      </w:r>
      <w:r w:rsidRPr="0041144B">
        <w:rPr>
          <w:rFonts w:ascii="Helvetica" w:hAnsi="Helvetica" w:cs="SohoGothicStd-Regular"/>
          <w:szCs w:val="24"/>
        </w:rPr>
        <w:t xml:space="preserve">ha </w:t>
      </w:r>
      <w:r w:rsidR="006A02A0" w:rsidRPr="0041144B">
        <w:rPr>
          <w:rFonts w:ascii="Helvetica" w:hAnsi="Helvetica" w:cs="SohoGothicStd-Regular"/>
          <w:szCs w:val="24"/>
        </w:rPr>
        <w:t xml:space="preserve">invece </w:t>
      </w:r>
      <w:r w:rsidR="00631501" w:rsidRPr="0041144B">
        <w:rPr>
          <w:rFonts w:ascii="Helvetica" w:hAnsi="Helvetica" w:cs="SohoGothicStd-Regular"/>
          <w:szCs w:val="24"/>
        </w:rPr>
        <w:t>ricordato come "</w:t>
      </w:r>
      <w:r w:rsidR="00E21C1A" w:rsidRPr="0041144B">
        <w:rPr>
          <w:rFonts w:ascii="Helvetica" w:hAnsi="Helvetica"/>
          <w:szCs w:val="24"/>
        </w:rPr>
        <w:t>Oltre</w:t>
      </w:r>
      <w:r w:rsidR="0041144B">
        <w:rPr>
          <w:rFonts w:ascii="Helvetica" w:hAnsi="Helvetica"/>
          <w:szCs w:val="24"/>
        </w:rPr>
        <w:t xml:space="preserve"> </w:t>
      </w:r>
      <w:r w:rsidR="00E21C1A" w:rsidRPr="0041144B">
        <w:rPr>
          <w:rFonts w:ascii="Helvetica" w:hAnsi="Helvetica"/>
          <w:szCs w:val="24"/>
        </w:rPr>
        <w:t>la visibilità</w:t>
      </w:r>
      <w:r w:rsidR="0041144B" w:rsidRPr="0041144B">
        <w:rPr>
          <w:rFonts w:ascii="Helvetica" w:hAnsi="Helvetica"/>
          <w:szCs w:val="24"/>
        </w:rPr>
        <w:t xml:space="preserve"> va sottolineato</w:t>
      </w:r>
      <w:r w:rsidR="0041144B">
        <w:rPr>
          <w:rFonts w:ascii="Helvetica" w:hAnsi="Helvetica"/>
          <w:szCs w:val="24"/>
        </w:rPr>
        <w:t xml:space="preserve"> </w:t>
      </w:r>
      <w:r w:rsidR="0041144B" w:rsidRPr="0041144B">
        <w:rPr>
          <w:rFonts w:ascii="Helvetica" w:hAnsi="Helvetica"/>
          <w:szCs w:val="24"/>
        </w:rPr>
        <w:t xml:space="preserve">il </w:t>
      </w:r>
      <w:r w:rsidR="00E21C1A" w:rsidRPr="0041144B">
        <w:rPr>
          <w:rFonts w:ascii="Helvetica" w:hAnsi="Helvetica"/>
        </w:rPr>
        <w:t>valore anche economico di questi eventi, quasi due milioni di euro in questo caso, di cui gran parte ospitalità,</w:t>
      </w:r>
      <w:r w:rsidR="0041144B">
        <w:rPr>
          <w:rFonts w:ascii="Helvetica" w:hAnsi="Helvetica"/>
        </w:rPr>
        <w:t xml:space="preserve"> </w:t>
      </w:r>
      <w:r w:rsidR="00E21C1A" w:rsidRPr="0041144B">
        <w:rPr>
          <w:rFonts w:ascii="Helvetica" w:hAnsi="Helvetica"/>
        </w:rPr>
        <w:t xml:space="preserve">in un periodo </w:t>
      </w:r>
      <w:r w:rsidR="0041144B">
        <w:rPr>
          <w:rFonts w:ascii="Helvetica" w:hAnsi="Helvetica"/>
        </w:rPr>
        <w:t>di inizio  stagione. Da evidenziare il fatto che stiamo r</w:t>
      </w:r>
      <w:r w:rsidR="00B661E9">
        <w:rPr>
          <w:rFonts w:ascii="Helvetica" w:hAnsi="Helvetica" w:cs="SohoGothicStd-Regular"/>
          <w:szCs w:val="24"/>
        </w:rPr>
        <w:t xml:space="preserve">egistrando </w:t>
      </w:r>
      <w:r w:rsidR="0041144B">
        <w:rPr>
          <w:rFonts w:ascii="Helvetica" w:hAnsi="Helvetica" w:cs="SohoGothicStd-Regular"/>
          <w:szCs w:val="24"/>
        </w:rPr>
        <w:t xml:space="preserve">, in particolare sull'estate, </w:t>
      </w:r>
      <w:r w:rsidR="00B661E9">
        <w:rPr>
          <w:rFonts w:ascii="Helvetica" w:hAnsi="Helvetica" w:cs="SohoGothicStd-Regular"/>
          <w:szCs w:val="24"/>
        </w:rPr>
        <w:t>un</w:t>
      </w:r>
      <w:r w:rsidR="0041144B">
        <w:rPr>
          <w:rFonts w:ascii="Helvetica" w:hAnsi="Helvetica" w:cs="SohoGothicStd-Regular"/>
          <w:szCs w:val="24"/>
        </w:rPr>
        <w:t xml:space="preserve"> interesse crescente per i </w:t>
      </w:r>
      <w:proofErr w:type="spellStart"/>
      <w:r w:rsidR="0041144B">
        <w:rPr>
          <w:rFonts w:ascii="Helvetica" w:hAnsi="Helvetica" w:cs="SohoGothicStd-Regular"/>
          <w:szCs w:val="24"/>
        </w:rPr>
        <w:t>Camp</w:t>
      </w:r>
      <w:proofErr w:type="spellEnd"/>
      <w:r w:rsidR="00B661E9">
        <w:rPr>
          <w:rFonts w:ascii="Helvetica" w:hAnsi="Helvetica" w:cs="SohoGothicStd-Regular"/>
          <w:szCs w:val="24"/>
        </w:rPr>
        <w:t xml:space="preserve"> sportivi e non. Anche i </w:t>
      </w:r>
      <w:r w:rsidR="00CA2B30">
        <w:rPr>
          <w:rFonts w:ascii="Helvetica" w:hAnsi="Helvetica" w:cs="SohoGothicStd-Regular"/>
          <w:szCs w:val="24"/>
        </w:rPr>
        <w:t>valori dello sport, ha</w:t>
      </w:r>
      <w:r w:rsidR="00F94FD2">
        <w:rPr>
          <w:rFonts w:ascii="Helvetica" w:hAnsi="Helvetica" w:cs="SohoGothicStd-Regular"/>
          <w:szCs w:val="24"/>
        </w:rPr>
        <w:t xml:space="preserve"> </w:t>
      </w:r>
      <w:r w:rsidR="00CA2B30">
        <w:rPr>
          <w:rFonts w:ascii="Helvetica" w:hAnsi="Helvetica" w:cs="SohoGothicStd-Regular"/>
          <w:szCs w:val="24"/>
        </w:rPr>
        <w:t>poi aggiunto Rossini, possono veicolare un'immagine positiva del Trentino</w:t>
      </w:r>
      <w:r w:rsidR="00B661E9">
        <w:rPr>
          <w:rFonts w:ascii="Helvetica" w:hAnsi="Helvetica" w:cs="SohoGothicStd-Regular"/>
          <w:szCs w:val="24"/>
        </w:rPr>
        <w:t xml:space="preserve"> come </w:t>
      </w:r>
      <w:r w:rsidR="00CA2B30">
        <w:rPr>
          <w:rFonts w:ascii="Helvetica" w:hAnsi="Helvetica" w:cs="SohoGothicStd-Regular"/>
          <w:szCs w:val="24"/>
        </w:rPr>
        <w:t>territorio</w:t>
      </w:r>
      <w:r w:rsidR="00F94FD2">
        <w:rPr>
          <w:rFonts w:ascii="Helvetica" w:hAnsi="Helvetica" w:cs="SohoGothicStd-Regular"/>
          <w:szCs w:val="24"/>
        </w:rPr>
        <w:t xml:space="preserve"> </w:t>
      </w:r>
      <w:r w:rsidR="006A02A0">
        <w:rPr>
          <w:rFonts w:ascii="Helvetica" w:hAnsi="Helvetica" w:cs="SohoGothicStd-Regular"/>
          <w:szCs w:val="24"/>
        </w:rPr>
        <w:t>vivace e tutto</w:t>
      </w:r>
      <w:r w:rsidR="00CA2B30">
        <w:rPr>
          <w:rFonts w:ascii="Helvetica" w:hAnsi="Helvetica" w:cs="SohoGothicStd-Regular"/>
          <w:szCs w:val="24"/>
        </w:rPr>
        <w:t xml:space="preserve"> da vivere."</w:t>
      </w:r>
      <w:r w:rsidR="00F94FD2">
        <w:rPr>
          <w:rFonts w:ascii="Helvetica" w:hAnsi="Helvetica" w:cs="SohoGothicStd-Regular"/>
          <w:szCs w:val="24"/>
        </w:rPr>
        <w:t xml:space="preserve"> </w:t>
      </w:r>
    </w:p>
    <w:p w:rsidR="00C05E02" w:rsidRDefault="006A02A0" w:rsidP="00E67D5C">
      <w:pPr>
        <w:jc w:val="both"/>
        <w:rPr>
          <w:rFonts w:ascii="Helvetica" w:hAnsi="Helvetica" w:cs="SohoGothicStd-Regular"/>
          <w:szCs w:val="24"/>
        </w:rPr>
      </w:pPr>
      <w:r>
        <w:rPr>
          <w:rFonts w:ascii="Helvetica" w:hAnsi="Helvetica" w:cs="SohoGothicStd-Regular"/>
          <w:szCs w:val="24"/>
        </w:rPr>
        <w:lastRenderedPageBreak/>
        <w:t xml:space="preserve">"Dico innanzitutto grazie, ha quindi </w:t>
      </w:r>
      <w:r w:rsidR="005B14DA">
        <w:rPr>
          <w:rFonts w:ascii="Helvetica" w:hAnsi="Helvetica" w:cs="SohoGothicStd-Regular"/>
          <w:szCs w:val="24"/>
        </w:rPr>
        <w:t xml:space="preserve">concluso </w:t>
      </w:r>
      <w:r>
        <w:rPr>
          <w:rFonts w:ascii="Helvetica" w:hAnsi="Helvetica" w:cs="SohoGothicStd-Regular"/>
          <w:szCs w:val="24"/>
        </w:rPr>
        <w:t xml:space="preserve">l'assessore provinciale allo sport Tiziano </w:t>
      </w:r>
      <w:proofErr w:type="spellStart"/>
      <w:r>
        <w:rPr>
          <w:rFonts w:ascii="Helvetica" w:hAnsi="Helvetica" w:cs="SohoGothicStd-Regular"/>
          <w:szCs w:val="24"/>
        </w:rPr>
        <w:t>Mellarini</w:t>
      </w:r>
      <w:proofErr w:type="spellEnd"/>
      <w:r>
        <w:rPr>
          <w:rFonts w:ascii="Helvetica" w:hAnsi="Helvetica" w:cs="SohoGothicStd-Regular"/>
          <w:szCs w:val="24"/>
        </w:rPr>
        <w:t>, a chi</w:t>
      </w:r>
      <w:r w:rsidR="00B661E9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rappresenta in fondo l'essenza di questa manifestazione, ovvero il mondo</w:t>
      </w:r>
      <w:r w:rsidR="00B661E9">
        <w:rPr>
          <w:rFonts w:ascii="Helvetica" w:hAnsi="Helvetica" w:cs="SohoGothicStd-Regular"/>
          <w:szCs w:val="24"/>
        </w:rPr>
        <w:t xml:space="preserve"> </w:t>
      </w:r>
      <w:r>
        <w:rPr>
          <w:rFonts w:ascii="Helvetica" w:hAnsi="Helvetica" w:cs="SohoGothicStd-Regular"/>
          <w:szCs w:val="24"/>
        </w:rPr>
        <w:t>del</w:t>
      </w:r>
      <w:r w:rsidR="00B661E9">
        <w:rPr>
          <w:rFonts w:ascii="Helvetica" w:hAnsi="Helvetica" w:cs="SohoGothicStd-Regular"/>
          <w:szCs w:val="24"/>
        </w:rPr>
        <w:t xml:space="preserve"> </w:t>
      </w:r>
      <w:r w:rsidR="00D7518F">
        <w:rPr>
          <w:rFonts w:ascii="Helvetica" w:hAnsi="Helvetica" w:cs="SohoGothicStd-Regular"/>
          <w:szCs w:val="24"/>
        </w:rPr>
        <w:t>volontariato che contribuisce</w:t>
      </w:r>
      <w:r w:rsidR="007F3311">
        <w:rPr>
          <w:rFonts w:ascii="Helvetica" w:hAnsi="Helvetica" w:cs="SohoGothicStd-Regular"/>
          <w:szCs w:val="24"/>
        </w:rPr>
        <w:t xml:space="preserve"> </w:t>
      </w:r>
      <w:r w:rsidR="005B14DA">
        <w:rPr>
          <w:rFonts w:ascii="Helvetica" w:hAnsi="Helvetica" w:cs="SohoGothicStd-Regular"/>
          <w:szCs w:val="24"/>
        </w:rPr>
        <w:t xml:space="preserve">in modo </w:t>
      </w:r>
      <w:r w:rsidR="005B14DA" w:rsidRPr="002549F0">
        <w:rPr>
          <w:rFonts w:ascii="Helvetica" w:hAnsi="Helvetica" w:cs="SohoGothicStd-Regular"/>
          <w:szCs w:val="24"/>
        </w:rPr>
        <w:t>encomiabile</w:t>
      </w:r>
      <w:r w:rsidR="00E372BB" w:rsidRPr="002549F0">
        <w:rPr>
          <w:rFonts w:ascii="Helvetica" w:hAnsi="Helvetica" w:cs="SohoGothicStd-Regular"/>
          <w:szCs w:val="24"/>
        </w:rPr>
        <w:t xml:space="preserve"> </w:t>
      </w:r>
      <w:r w:rsidR="00342C63" w:rsidRPr="002549F0">
        <w:rPr>
          <w:rFonts w:ascii="Helvetica" w:hAnsi="Helvetica" w:cs="SohoGothicStd-Regular"/>
          <w:szCs w:val="24"/>
        </w:rPr>
        <w:t>ad</w:t>
      </w:r>
      <w:r w:rsidR="00D65807" w:rsidRPr="002549F0">
        <w:rPr>
          <w:rFonts w:ascii="Helvetica" w:hAnsi="Helvetica" w:cs="SohoGothicStd-Regular"/>
          <w:szCs w:val="24"/>
        </w:rPr>
        <w:t xml:space="preserve"> accrescere</w:t>
      </w:r>
      <w:r w:rsidR="002549F0">
        <w:rPr>
          <w:rFonts w:ascii="Helvetica" w:hAnsi="Helvetica" w:cs="SohoGothicStd-Regular"/>
          <w:szCs w:val="24"/>
        </w:rPr>
        <w:t xml:space="preserve"> anche</w:t>
      </w:r>
      <w:r w:rsidR="00D65807">
        <w:rPr>
          <w:rFonts w:ascii="Helvetica" w:hAnsi="Helvetica" w:cs="SohoGothicStd-Regular"/>
          <w:szCs w:val="24"/>
        </w:rPr>
        <w:t xml:space="preserve"> la coesione </w:t>
      </w:r>
      <w:r w:rsidR="00E372BB">
        <w:rPr>
          <w:rFonts w:ascii="Helvetica" w:hAnsi="Helvetica" w:cs="SohoGothicStd-Regular"/>
          <w:szCs w:val="24"/>
        </w:rPr>
        <w:t>sociale. Una coesione</w:t>
      </w:r>
      <w:r w:rsidR="005B14DA">
        <w:rPr>
          <w:rFonts w:ascii="Helvetica" w:hAnsi="Helvetica" w:cs="SohoGothicStd-Regular"/>
          <w:szCs w:val="24"/>
        </w:rPr>
        <w:t xml:space="preserve"> che</w:t>
      </w:r>
      <w:r w:rsidR="00960D05">
        <w:rPr>
          <w:rFonts w:ascii="Helvetica" w:hAnsi="Helvetica" w:cs="SohoGothicStd-Regular"/>
          <w:szCs w:val="24"/>
        </w:rPr>
        <w:t xml:space="preserve"> </w:t>
      </w:r>
      <w:r w:rsidR="005B14DA">
        <w:rPr>
          <w:rFonts w:ascii="Helvetica" w:hAnsi="Helvetica" w:cs="SohoGothicStd-Regular"/>
          <w:szCs w:val="24"/>
        </w:rPr>
        <w:t>passa attraverso</w:t>
      </w:r>
      <w:r w:rsidR="00960D05">
        <w:rPr>
          <w:rFonts w:ascii="Helvetica" w:hAnsi="Helvetica" w:cs="SohoGothicStd-Regular"/>
          <w:szCs w:val="24"/>
        </w:rPr>
        <w:t xml:space="preserve"> </w:t>
      </w:r>
      <w:r w:rsidR="005B14DA">
        <w:rPr>
          <w:rFonts w:ascii="Helvetica" w:hAnsi="Helvetica" w:cs="SohoGothicStd-Regular"/>
          <w:szCs w:val="24"/>
        </w:rPr>
        <w:t>la</w:t>
      </w:r>
      <w:r w:rsidR="00960D05">
        <w:rPr>
          <w:rFonts w:ascii="Helvetica" w:hAnsi="Helvetica" w:cs="SohoGothicStd-Regular"/>
          <w:szCs w:val="24"/>
        </w:rPr>
        <w:t xml:space="preserve"> </w:t>
      </w:r>
      <w:r w:rsidR="005B14DA">
        <w:rPr>
          <w:rFonts w:ascii="Helvetica" w:hAnsi="Helvetica" w:cs="SohoGothicStd-Regular"/>
          <w:szCs w:val="24"/>
        </w:rPr>
        <w:t xml:space="preserve">ricchezza di </w:t>
      </w:r>
      <w:r w:rsidR="002549F0">
        <w:rPr>
          <w:rFonts w:ascii="Helvetica" w:hAnsi="Helvetica" w:cs="SohoGothicStd-Regular"/>
          <w:szCs w:val="24"/>
        </w:rPr>
        <w:t>uno</w:t>
      </w:r>
      <w:r w:rsidR="005B14DA">
        <w:rPr>
          <w:rFonts w:ascii="Helvetica" w:hAnsi="Helvetica" w:cs="SohoGothicStd-Regular"/>
          <w:szCs w:val="24"/>
        </w:rPr>
        <w:t xml:space="preserve"> straordinario movimento</w:t>
      </w:r>
      <w:r w:rsidR="00960D05">
        <w:rPr>
          <w:rFonts w:ascii="Helvetica" w:hAnsi="Helvetica" w:cs="SohoGothicStd-Regular"/>
          <w:szCs w:val="24"/>
        </w:rPr>
        <w:t xml:space="preserve"> </w:t>
      </w:r>
      <w:r w:rsidR="005B14DA">
        <w:rPr>
          <w:rFonts w:ascii="Helvetica" w:hAnsi="Helvetica" w:cs="SohoGothicStd-Regular"/>
          <w:szCs w:val="24"/>
        </w:rPr>
        <w:t>sportivo che</w:t>
      </w:r>
      <w:r w:rsidR="00D65807">
        <w:rPr>
          <w:rFonts w:ascii="Helvetica" w:hAnsi="Helvetica" w:cs="SohoGothicStd-Regular"/>
          <w:szCs w:val="24"/>
        </w:rPr>
        <w:t xml:space="preserve"> in Trentino</w:t>
      </w:r>
      <w:r w:rsidR="005B14DA">
        <w:rPr>
          <w:rFonts w:ascii="Helvetica" w:hAnsi="Helvetica" w:cs="SohoGothicStd-Regular"/>
          <w:szCs w:val="24"/>
        </w:rPr>
        <w:t xml:space="preserve"> si sta affer</w:t>
      </w:r>
      <w:r w:rsidR="00342C63">
        <w:rPr>
          <w:rFonts w:ascii="Helvetica" w:hAnsi="Helvetica" w:cs="SohoGothicStd-Regular"/>
          <w:szCs w:val="24"/>
        </w:rPr>
        <w:t>mando</w:t>
      </w:r>
      <w:r w:rsidR="00960D05">
        <w:rPr>
          <w:rFonts w:ascii="Helvetica" w:hAnsi="Helvetica" w:cs="SohoGothicStd-Regular"/>
          <w:szCs w:val="24"/>
        </w:rPr>
        <w:t xml:space="preserve"> </w:t>
      </w:r>
      <w:r w:rsidR="00342C63">
        <w:rPr>
          <w:rFonts w:ascii="Helvetica" w:hAnsi="Helvetica" w:cs="SohoGothicStd-Regular"/>
          <w:szCs w:val="24"/>
        </w:rPr>
        <w:t>a livello internazionale</w:t>
      </w:r>
      <w:r w:rsidR="005B14DA">
        <w:rPr>
          <w:rFonts w:ascii="Helvetica" w:hAnsi="Helvetica" w:cs="SohoGothicStd-Regular"/>
          <w:szCs w:val="24"/>
        </w:rPr>
        <w:t xml:space="preserve"> in tante discipline e il cal</w:t>
      </w:r>
      <w:r w:rsidR="00177C58">
        <w:rPr>
          <w:rFonts w:ascii="Helvetica" w:hAnsi="Helvetica" w:cs="SohoGothicStd-Regular"/>
          <w:szCs w:val="24"/>
        </w:rPr>
        <w:t>cio è tra</w:t>
      </w:r>
      <w:r w:rsidR="005B14DA">
        <w:rPr>
          <w:rFonts w:ascii="Helvetica" w:hAnsi="Helvetica" w:cs="SohoGothicStd-Regular"/>
          <w:szCs w:val="24"/>
        </w:rPr>
        <w:t xml:space="preserve"> queste.</w:t>
      </w:r>
      <w:r w:rsidR="007F3311">
        <w:rPr>
          <w:rFonts w:ascii="Helvetica" w:hAnsi="Helvetica" w:cs="SohoGothicStd-Regular"/>
          <w:szCs w:val="24"/>
        </w:rPr>
        <w:t xml:space="preserve"> </w:t>
      </w:r>
      <w:r w:rsidR="002549F0">
        <w:rPr>
          <w:rFonts w:ascii="Helvetica" w:hAnsi="Helvetica" w:cs="SohoGothicStd-Regular"/>
          <w:szCs w:val="24"/>
        </w:rPr>
        <w:t>La</w:t>
      </w:r>
      <w:r w:rsidR="005B14DA">
        <w:rPr>
          <w:rFonts w:ascii="Helvetica" w:hAnsi="Helvetica" w:cs="SohoGothicStd-Regular"/>
          <w:szCs w:val="24"/>
        </w:rPr>
        <w:t xml:space="preserve"> 56</w:t>
      </w:r>
      <w:r w:rsidR="005B14DA" w:rsidRPr="00D65807">
        <w:rPr>
          <w:rFonts w:ascii="Helvetica" w:hAnsi="Helvetica" w:cs="SohoGothicStd-Regular"/>
          <w:szCs w:val="24"/>
          <w:vertAlign w:val="superscript"/>
        </w:rPr>
        <w:t>a</w:t>
      </w:r>
      <w:r w:rsidR="005B14DA">
        <w:rPr>
          <w:rFonts w:ascii="Helvetica" w:hAnsi="Helvetica" w:cs="SohoGothicStd-Regular"/>
          <w:szCs w:val="24"/>
        </w:rPr>
        <w:t xml:space="preserve"> edizione del Trofeo è </w:t>
      </w:r>
      <w:r w:rsidR="00342C63">
        <w:rPr>
          <w:rFonts w:ascii="Helvetica" w:hAnsi="Helvetica" w:cs="SohoGothicStd-Regular"/>
          <w:szCs w:val="24"/>
        </w:rPr>
        <w:t xml:space="preserve">dunque </w:t>
      </w:r>
      <w:r w:rsidR="005B14DA">
        <w:rPr>
          <w:rFonts w:ascii="Helvetica" w:hAnsi="Helvetica" w:cs="SohoGothicStd-Regular"/>
          <w:szCs w:val="24"/>
        </w:rPr>
        <w:t>un giusto</w:t>
      </w:r>
      <w:r w:rsidR="00960D05">
        <w:rPr>
          <w:rFonts w:ascii="Helvetica" w:hAnsi="Helvetica" w:cs="SohoGothicStd-Regular"/>
          <w:szCs w:val="24"/>
        </w:rPr>
        <w:t xml:space="preserve"> </w:t>
      </w:r>
      <w:r w:rsidR="005B14DA">
        <w:rPr>
          <w:rFonts w:ascii="Helvetica" w:hAnsi="Helvetica" w:cs="SohoGothicStd-Regular"/>
          <w:szCs w:val="24"/>
        </w:rPr>
        <w:t>riconoscimento all'impe</w:t>
      </w:r>
      <w:r w:rsidR="00D65807">
        <w:rPr>
          <w:rFonts w:ascii="Helvetica" w:hAnsi="Helvetica" w:cs="SohoGothicStd-Regular"/>
          <w:szCs w:val="24"/>
        </w:rPr>
        <w:t xml:space="preserve">gno della Federazione e delle </w:t>
      </w:r>
      <w:r w:rsidR="005B14DA">
        <w:rPr>
          <w:rFonts w:ascii="Helvetica" w:hAnsi="Helvetica" w:cs="SohoGothicStd-Regular"/>
          <w:szCs w:val="24"/>
        </w:rPr>
        <w:t>numer</w:t>
      </w:r>
      <w:r w:rsidR="00D65807">
        <w:rPr>
          <w:rFonts w:ascii="Helvetica" w:hAnsi="Helvetica" w:cs="SohoGothicStd-Regular"/>
          <w:szCs w:val="24"/>
        </w:rPr>
        <w:t>ose associazioni sul territorio</w:t>
      </w:r>
      <w:r w:rsidR="00960D05">
        <w:rPr>
          <w:rFonts w:ascii="Helvetica" w:hAnsi="Helvetica" w:cs="SohoGothicStd-Regular"/>
          <w:szCs w:val="24"/>
        </w:rPr>
        <w:t xml:space="preserve">. </w:t>
      </w:r>
      <w:r w:rsidR="00342C63">
        <w:rPr>
          <w:rFonts w:ascii="Helvetica" w:hAnsi="Helvetica" w:cs="SohoGothicStd-Regular"/>
          <w:szCs w:val="24"/>
        </w:rPr>
        <w:t>Credere nello sport è credere nella crescita delle nostre comunità</w:t>
      </w:r>
      <w:r w:rsidR="002B53B5">
        <w:rPr>
          <w:rFonts w:ascii="Helvetica" w:hAnsi="Helvetica" w:cs="SohoGothicStd-Regular"/>
          <w:szCs w:val="24"/>
        </w:rPr>
        <w:t xml:space="preserve">. Ben venga allora questa occasione per </w:t>
      </w:r>
      <w:r w:rsidR="00157B3F">
        <w:rPr>
          <w:rFonts w:ascii="Helvetica" w:hAnsi="Helvetica" w:cs="SohoGothicStd-Regular"/>
          <w:szCs w:val="24"/>
        </w:rPr>
        <w:t xml:space="preserve">il Trentino </w:t>
      </w:r>
      <w:r w:rsidR="00960D05">
        <w:rPr>
          <w:rFonts w:ascii="Helvetica" w:hAnsi="Helvetica" w:cs="SohoGothicStd-Regular"/>
          <w:szCs w:val="24"/>
        </w:rPr>
        <w:t>per</w:t>
      </w:r>
      <w:r w:rsidR="00157B3F">
        <w:rPr>
          <w:rFonts w:ascii="Helvetica" w:hAnsi="Helvetica" w:cs="SohoGothicStd-Regular"/>
          <w:szCs w:val="24"/>
        </w:rPr>
        <w:t xml:space="preserve"> </w:t>
      </w:r>
      <w:r w:rsidR="002549F0">
        <w:rPr>
          <w:rFonts w:ascii="Helvetica" w:hAnsi="Helvetica" w:cs="SohoGothicStd-Regular"/>
          <w:szCs w:val="24"/>
        </w:rPr>
        <w:t>ri</w:t>
      </w:r>
      <w:r w:rsidR="00157B3F">
        <w:rPr>
          <w:rFonts w:ascii="Helvetica" w:hAnsi="Helvetica" w:cs="SohoGothicStd-Regular"/>
          <w:szCs w:val="24"/>
        </w:rPr>
        <w:t xml:space="preserve">affermare quel primato che da 15 anni </w:t>
      </w:r>
      <w:r w:rsidR="002549F0">
        <w:rPr>
          <w:rFonts w:ascii="Helvetica" w:hAnsi="Helvetica" w:cs="SohoGothicStd-Regular"/>
          <w:szCs w:val="24"/>
        </w:rPr>
        <w:t xml:space="preserve">a livello nazionale ci vede grande </w:t>
      </w:r>
      <w:r w:rsidR="00157B3F">
        <w:rPr>
          <w:rFonts w:ascii="Helvetica" w:hAnsi="Helvetica" w:cs="SohoGothicStd-Regular"/>
          <w:szCs w:val="24"/>
        </w:rPr>
        <w:t>terra d</w:t>
      </w:r>
      <w:r w:rsidR="002549F0">
        <w:rPr>
          <w:rFonts w:ascii="Helvetica" w:hAnsi="Helvetica" w:cs="SohoGothicStd-Regular"/>
          <w:szCs w:val="24"/>
        </w:rPr>
        <w:t>i s</w:t>
      </w:r>
      <w:r w:rsidR="00157B3F">
        <w:rPr>
          <w:rFonts w:ascii="Helvetica" w:hAnsi="Helvetica" w:cs="SohoGothicStd-Regular"/>
          <w:szCs w:val="24"/>
        </w:rPr>
        <w:t>port</w:t>
      </w:r>
      <w:r w:rsidR="00960D05">
        <w:rPr>
          <w:rFonts w:ascii="Helvetica" w:hAnsi="Helvetica" w:cs="SohoGothicStd-Regular"/>
          <w:szCs w:val="24"/>
        </w:rPr>
        <w:t xml:space="preserve">, </w:t>
      </w:r>
      <w:r w:rsidR="00157B3F">
        <w:rPr>
          <w:rFonts w:ascii="Helvetica" w:hAnsi="Helvetica" w:cs="SohoGothicStd-Regular"/>
          <w:szCs w:val="24"/>
        </w:rPr>
        <w:t>in termini di attività agonistiche,</w:t>
      </w:r>
      <w:r w:rsidR="00960D05">
        <w:rPr>
          <w:rFonts w:ascii="Helvetica" w:hAnsi="Helvetica" w:cs="SohoGothicStd-Regular"/>
          <w:szCs w:val="24"/>
        </w:rPr>
        <w:t xml:space="preserve"> </w:t>
      </w:r>
      <w:r w:rsidR="00157B3F">
        <w:rPr>
          <w:rFonts w:ascii="Helvetica" w:hAnsi="Helvetica" w:cs="SohoGothicStd-Regular"/>
          <w:szCs w:val="24"/>
        </w:rPr>
        <w:t>di</w:t>
      </w:r>
      <w:r w:rsidR="00960D05">
        <w:rPr>
          <w:rFonts w:ascii="Helvetica" w:hAnsi="Helvetica" w:cs="SohoGothicStd-Regular"/>
          <w:szCs w:val="24"/>
        </w:rPr>
        <w:t xml:space="preserve"> </w:t>
      </w:r>
      <w:r w:rsidR="00157B3F">
        <w:rPr>
          <w:rFonts w:ascii="Helvetica" w:hAnsi="Helvetica" w:cs="SohoGothicStd-Regular"/>
          <w:szCs w:val="24"/>
        </w:rPr>
        <w:t>volontariato e di</w:t>
      </w:r>
      <w:r w:rsidR="00960D05">
        <w:rPr>
          <w:rFonts w:ascii="Helvetica" w:hAnsi="Helvetica" w:cs="SohoGothicStd-Regular"/>
          <w:szCs w:val="24"/>
        </w:rPr>
        <w:t xml:space="preserve"> </w:t>
      </w:r>
      <w:r w:rsidR="00157B3F">
        <w:rPr>
          <w:rFonts w:ascii="Helvetica" w:hAnsi="Helvetica" w:cs="SohoGothicStd-Regular"/>
          <w:szCs w:val="24"/>
        </w:rPr>
        <w:t>strutture sportive</w:t>
      </w:r>
      <w:r w:rsidR="00960D05">
        <w:rPr>
          <w:rFonts w:ascii="Helvetica" w:hAnsi="Helvetica" w:cs="SohoGothicStd-Regular"/>
          <w:szCs w:val="24"/>
        </w:rPr>
        <w:t xml:space="preserve"> sul territorio</w:t>
      </w:r>
      <w:r w:rsidR="00157B3F">
        <w:rPr>
          <w:rFonts w:ascii="Helvetica" w:hAnsi="Helvetica" w:cs="SohoGothicStd-Regular"/>
          <w:szCs w:val="24"/>
        </w:rPr>
        <w:t>".</w:t>
      </w:r>
    </w:p>
    <w:p w:rsidR="002B53B5" w:rsidRDefault="002B53B5" w:rsidP="00E67D5C">
      <w:pPr>
        <w:jc w:val="both"/>
        <w:rPr>
          <w:rFonts w:ascii="Helvetica" w:hAnsi="Helvetica" w:cs="SohoGothicStd-Regular"/>
          <w:szCs w:val="24"/>
        </w:rPr>
      </w:pPr>
    </w:p>
    <w:p w:rsidR="002549F0" w:rsidRDefault="002549F0" w:rsidP="00E67D5C">
      <w:pPr>
        <w:jc w:val="both"/>
        <w:rPr>
          <w:rFonts w:ascii="Helvetica" w:hAnsi="Helvetica" w:cs="SohoGothicStd-Regular"/>
          <w:b/>
          <w:szCs w:val="24"/>
        </w:rPr>
      </w:pPr>
      <w:r>
        <w:rPr>
          <w:rFonts w:ascii="Helvetica" w:hAnsi="Helvetica" w:cs="SohoGothicStd-Regular"/>
          <w:b/>
          <w:szCs w:val="24"/>
        </w:rPr>
        <w:t>PROGRAMMA</w:t>
      </w:r>
    </w:p>
    <w:p w:rsidR="00D6480A" w:rsidRPr="002549F0" w:rsidRDefault="00CA2B30" w:rsidP="00E67D5C">
      <w:pPr>
        <w:jc w:val="both"/>
        <w:rPr>
          <w:rFonts w:ascii="Helvetica" w:hAnsi="Helvetica" w:cs="SohoGothicStd-Regular"/>
          <w:szCs w:val="24"/>
        </w:rPr>
      </w:pPr>
      <w:r w:rsidRPr="002549F0">
        <w:rPr>
          <w:rFonts w:ascii="Helvetica" w:hAnsi="Helvetica" w:cs="SohoGothicStd-Regular"/>
          <w:b/>
          <w:szCs w:val="24"/>
        </w:rPr>
        <w:t>Dal 7</w:t>
      </w:r>
      <w:r w:rsidR="005B0626" w:rsidRPr="002549F0">
        <w:rPr>
          <w:rFonts w:ascii="Helvetica" w:hAnsi="Helvetica" w:cs="SohoGothicStd-Regular"/>
          <w:b/>
          <w:szCs w:val="24"/>
        </w:rPr>
        <w:t xml:space="preserve"> al 14 </w:t>
      </w:r>
      <w:r w:rsidR="004D117C" w:rsidRPr="002549F0">
        <w:rPr>
          <w:rFonts w:ascii="Helvetica" w:hAnsi="Helvetica" w:cs="SohoGothicStd-Regular"/>
          <w:b/>
          <w:szCs w:val="24"/>
        </w:rPr>
        <w:t>aprile</w:t>
      </w:r>
      <w:r w:rsidR="00B36124" w:rsidRPr="002549F0">
        <w:rPr>
          <w:rFonts w:ascii="Helvetica" w:hAnsi="Helvetica" w:cs="SohoGothicStd-Regular"/>
          <w:b/>
          <w:szCs w:val="24"/>
        </w:rPr>
        <w:t xml:space="preserve"> </w:t>
      </w:r>
      <w:r w:rsidR="008F6377" w:rsidRPr="002549F0">
        <w:rPr>
          <w:rFonts w:ascii="Helvetica" w:hAnsi="Helvetica" w:cs="SohoGothicStd-Regular"/>
          <w:szCs w:val="24"/>
        </w:rPr>
        <w:t xml:space="preserve">il </w:t>
      </w:r>
      <w:r w:rsidR="008F6377" w:rsidRPr="002549F0">
        <w:rPr>
          <w:rFonts w:ascii="Helvetica" w:hAnsi="Helvetica" w:cs="SohoGothicStd-Regular"/>
          <w:b/>
          <w:szCs w:val="24"/>
        </w:rPr>
        <w:t>56°</w:t>
      </w:r>
      <w:r w:rsidR="00891043" w:rsidRPr="002549F0">
        <w:rPr>
          <w:rFonts w:ascii="Helvetica" w:hAnsi="Helvetica" w:cs="SohoGothicStd-Regular"/>
          <w:b/>
          <w:szCs w:val="24"/>
        </w:rPr>
        <w:t xml:space="preserve"> </w:t>
      </w:r>
      <w:r w:rsidR="008F6377" w:rsidRPr="002549F0">
        <w:rPr>
          <w:rFonts w:ascii="Helvetica" w:hAnsi="Helvetica" w:cs="SohoGothicStd-Regular"/>
          <w:b/>
          <w:szCs w:val="24"/>
        </w:rPr>
        <w:t>Torneo delle Regioni per rappresentative giovanili di calcio a 11</w:t>
      </w:r>
      <w:r w:rsidR="00B36124" w:rsidRPr="002549F0">
        <w:rPr>
          <w:rFonts w:ascii="Helvetica" w:hAnsi="Helvetica" w:cs="SohoGothicStd-Regular"/>
          <w:b/>
          <w:szCs w:val="24"/>
        </w:rPr>
        <w:t xml:space="preserve"> </w:t>
      </w:r>
      <w:r w:rsidR="00700529" w:rsidRPr="002549F0">
        <w:rPr>
          <w:rFonts w:ascii="Helvetica" w:hAnsi="Helvetica" w:cs="SohoGothicStd-Regular"/>
          <w:szCs w:val="24"/>
        </w:rPr>
        <w:t xml:space="preserve">coinvolgerà direttamente </w:t>
      </w:r>
      <w:r w:rsidR="00700529" w:rsidRPr="002549F0">
        <w:rPr>
          <w:rFonts w:ascii="Helvetica" w:hAnsi="Helvetica" w:cs="SohoGothicStd-Regular"/>
          <w:b/>
          <w:szCs w:val="24"/>
        </w:rPr>
        <w:t>1600 giovani atleti/e</w:t>
      </w:r>
      <w:r w:rsidR="00700529" w:rsidRPr="002549F0">
        <w:rPr>
          <w:rFonts w:ascii="Helvetica" w:hAnsi="Helvetica" w:cs="SohoGothicStd-Regular"/>
          <w:szCs w:val="24"/>
        </w:rPr>
        <w:t xml:space="preserve"> ai quali verrà offerta la grande occasione di mettersi in evidenza atleticamente e tecnicamente attraverso un leale confronto agonistico.</w:t>
      </w:r>
      <w:r w:rsidR="008F6377" w:rsidRPr="002549F0">
        <w:rPr>
          <w:rFonts w:ascii="Helvetica" w:hAnsi="Helvetica" w:cs="SohoGothicStd-Regular"/>
          <w:szCs w:val="24"/>
        </w:rPr>
        <w:br/>
      </w:r>
      <w:r w:rsidR="004D117C" w:rsidRPr="002549F0">
        <w:rPr>
          <w:rFonts w:ascii="Helvetica" w:hAnsi="Helvetica" w:cs="SohoGothicStd-Regular"/>
          <w:szCs w:val="24"/>
        </w:rPr>
        <w:t>Dal punto di vista tecnico il T</w:t>
      </w:r>
      <w:r w:rsidR="008F6377" w:rsidRPr="002549F0">
        <w:rPr>
          <w:rFonts w:ascii="Helvetica" w:hAnsi="Helvetica" w:cs="SohoGothicStd-Regular"/>
          <w:szCs w:val="24"/>
        </w:rPr>
        <w:t>orneo</w:t>
      </w:r>
      <w:r w:rsidR="004D117C" w:rsidRPr="002549F0">
        <w:rPr>
          <w:rFonts w:ascii="Helvetica" w:hAnsi="Helvetica" w:cs="SohoGothicStd-Regular"/>
          <w:szCs w:val="24"/>
        </w:rPr>
        <w:t xml:space="preserve"> delle Regioni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="004D117C" w:rsidRPr="002549F0">
        <w:rPr>
          <w:rFonts w:ascii="Helvetica" w:hAnsi="Helvetica" w:cs="SohoGothicStd-Regular"/>
          <w:szCs w:val="24"/>
        </w:rPr>
        <w:t xml:space="preserve">rappresenta la più grande selezione calcistica giovanile </w:t>
      </w:r>
      <w:r w:rsidR="008F6377" w:rsidRPr="002549F0">
        <w:rPr>
          <w:rFonts w:ascii="Helvetica" w:hAnsi="Helvetica" w:cs="SohoGothicStd-Regular"/>
          <w:szCs w:val="24"/>
        </w:rPr>
        <w:t>in Italia</w:t>
      </w:r>
      <w:r w:rsidR="004D117C" w:rsidRPr="002549F0">
        <w:rPr>
          <w:rFonts w:ascii="Helvetica" w:hAnsi="Helvetica" w:cs="SohoGothicStd-Regular"/>
          <w:szCs w:val="24"/>
        </w:rPr>
        <w:t>, nella quale possono mettersi in evidenza quei giovani talenti, tesserati delle Associazioni sportive dilettantistiche e giovanili, che ancora non sono stati individuati dalle Società professionistiche del nostro paese e che potranno esserlo proprio grazie a questa vetrina privilegiata.</w:t>
      </w:r>
    </w:p>
    <w:p w:rsidR="00E67D5C" w:rsidRPr="002549F0" w:rsidRDefault="004D117C" w:rsidP="00E67D5C">
      <w:pPr>
        <w:jc w:val="both"/>
        <w:rPr>
          <w:rFonts w:ascii="Helvetica" w:hAnsi="Helvetica" w:cs="SohoGothicStd-Regular"/>
          <w:szCs w:val="24"/>
        </w:rPr>
      </w:pPr>
      <w:r w:rsidRPr="002549F0">
        <w:rPr>
          <w:rFonts w:ascii="Helvetica" w:hAnsi="Helvetica" w:cs="SohoGothicStd-Regular"/>
          <w:szCs w:val="24"/>
        </w:rPr>
        <w:t>Protagoniste in campo saranno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 xml:space="preserve">le </w:t>
      </w:r>
      <w:r w:rsidRPr="002549F0">
        <w:rPr>
          <w:rFonts w:ascii="Helvetica" w:hAnsi="Helvetica" w:cs="SohoGothicStd-Regular"/>
          <w:b/>
          <w:szCs w:val="24"/>
        </w:rPr>
        <w:t>formazioni di</w:t>
      </w:r>
      <w:r w:rsidR="00B36124" w:rsidRPr="002549F0">
        <w:rPr>
          <w:rFonts w:ascii="Helvetica" w:hAnsi="Helvetica" w:cs="SohoGothicStd-Regular"/>
          <w:b/>
          <w:szCs w:val="24"/>
        </w:rPr>
        <w:t xml:space="preserve"> </w:t>
      </w:r>
      <w:r w:rsidR="00485A9D" w:rsidRPr="002549F0">
        <w:rPr>
          <w:rFonts w:ascii="Helvetica" w:hAnsi="Helvetica" w:cs="SohoGothicStd-Regular"/>
          <w:b/>
          <w:szCs w:val="24"/>
        </w:rPr>
        <w:t>diciotto</w:t>
      </w:r>
      <w:r w:rsidR="00D86901" w:rsidRPr="002549F0">
        <w:rPr>
          <w:rFonts w:ascii="Helvetica" w:hAnsi="Helvetica" w:cs="SohoGothicStd-Regular"/>
          <w:b/>
          <w:szCs w:val="24"/>
        </w:rPr>
        <w:t xml:space="preserve"> Comitati regionali</w:t>
      </w:r>
      <w:r w:rsidR="00B36124" w:rsidRPr="002549F0">
        <w:rPr>
          <w:rFonts w:ascii="Helvetica" w:hAnsi="Helvetica" w:cs="SohoGothicStd-Regular"/>
          <w:b/>
          <w:szCs w:val="24"/>
        </w:rPr>
        <w:t xml:space="preserve"> e di </w:t>
      </w:r>
      <w:r w:rsidR="006013CC" w:rsidRPr="002549F0">
        <w:rPr>
          <w:rFonts w:ascii="Helvetica" w:hAnsi="Helvetica" w:cs="SohoGothicStd-Regular"/>
          <w:b/>
          <w:szCs w:val="24"/>
        </w:rPr>
        <w:t>quelli</w:t>
      </w:r>
      <w:r w:rsidR="00B36124" w:rsidRPr="002549F0">
        <w:rPr>
          <w:rFonts w:ascii="Helvetica" w:hAnsi="Helvetica" w:cs="SohoGothicStd-Regular"/>
          <w:b/>
          <w:szCs w:val="24"/>
        </w:rPr>
        <w:t xml:space="preserve"> </w:t>
      </w:r>
      <w:r w:rsidR="006013CC" w:rsidRPr="002549F0">
        <w:rPr>
          <w:rFonts w:ascii="Helvetica" w:hAnsi="Helvetica" w:cs="SohoGothicStd-Regular"/>
          <w:b/>
          <w:szCs w:val="24"/>
        </w:rPr>
        <w:t>provinciali autonomi</w:t>
      </w:r>
      <w:r w:rsidR="00485A9D" w:rsidRPr="002549F0">
        <w:rPr>
          <w:rFonts w:ascii="Helvetica" w:hAnsi="Helvetica" w:cs="SohoGothicStd-Regular"/>
          <w:b/>
          <w:szCs w:val="24"/>
        </w:rPr>
        <w:t xml:space="preserve"> di Trento e di Bolzano</w:t>
      </w:r>
      <w:r w:rsidR="00B36124" w:rsidRPr="002549F0">
        <w:rPr>
          <w:rFonts w:ascii="Helvetica" w:hAnsi="Helvetica" w:cs="SohoGothicStd-Regular"/>
          <w:b/>
          <w:szCs w:val="24"/>
        </w:rPr>
        <w:t xml:space="preserve"> </w:t>
      </w:r>
      <w:r w:rsidR="00D86901" w:rsidRPr="002549F0">
        <w:rPr>
          <w:rFonts w:ascii="Helvetica" w:hAnsi="Helvetica" w:cs="SohoGothicStd-Regular"/>
          <w:szCs w:val="24"/>
        </w:rPr>
        <w:t>d</w:t>
      </w:r>
      <w:r w:rsidRPr="002549F0">
        <w:rPr>
          <w:rFonts w:ascii="Helvetica" w:hAnsi="Helvetica" w:cs="SohoGothicStd-Regular"/>
          <w:szCs w:val="24"/>
        </w:rPr>
        <w:t>ella LND, ognuno dei quali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>sarà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="00D86901" w:rsidRPr="002549F0">
        <w:rPr>
          <w:rFonts w:ascii="Helvetica" w:hAnsi="Helvetica" w:cs="SohoGothicStd-Regular"/>
          <w:szCs w:val="24"/>
        </w:rPr>
        <w:t>rappresentato da quattro squadre calcistiche giovanili individuate per categorie di età: Giovanissimi (under 14) Allievi (under 16), Juniores (under 18) maschili e quella Femminile (under 22).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="00E67D5C" w:rsidRPr="002549F0">
        <w:rPr>
          <w:rFonts w:ascii="Helvetica" w:hAnsi="Helvetica" w:cs="SohoGothicStd-Regular"/>
          <w:szCs w:val="24"/>
        </w:rPr>
        <w:t>In totale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="00E67D5C" w:rsidRPr="002549F0">
        <w:rPr>
          <w:rFonts w:ascii="Helvetica" w:hAnsi="Helvetica" w:cs="SohoGothicStd-Regular"/>
          <w:szCs w:val="24"/>
        </w:rPr>
        <w:t xml:space="preserve">verranno disputate </w:t>
      </w:r>
      <w:r w:rsidR="00E67D5C" w:rsidRPr="002549F0">
        <w:rPr>
          <w:rFonts w:ascii="Helvetica" w:hAnsi="Helvetica" w:cs="SohoGothicStd-Regular"/>
          <w:b/>
          <w:szCs w:val="24"/>
        </w:rPr>
        <w:t>136 partite su</w:t>
      </w:r>
      <w:r w:rsidR="00891043" w:rsidRPr="002549F0">
        <w:rPr>
          <w:rFonts w:ascii="Helvetica" w:hAnsi="Helvetica" w:cs="SohoGothicStd-Regular"/>
          <w:b/>
          <w:szCs w:val="24"/>
        </w:rPr>
        <w:t xml:space="preserve"> </w:t>
      </w:r>
      <w:r w:rsidR="00E67D5C" w:rsidRPr="002549F0">
        <w:rPr>
          <w:rFonts w:ascii="Helvetica" w:hAnsi="Helvetica" w:cs="SohoGothicStd-Regular"/>
          <w:b/>
          <w:szCs w:val="24"/>
        </w:rPr>
        <w:t>18 campi di calcio</w:t>
      </w:r>
      <w:r w:rsidR="00E67D5C" w:rsidRPr="002549F0">
        <w:rPr>
          <w:rFonts w:ascii="Helvetica" w:hAnsi="Helvetica" w:cs="SohoGothicStd-Regular"/>
          <w:szCs w:val="24"/>
        </w:rPr>
        <w:t xml:space="preserve">. </w:t>
      </w:r>
    </w:p>
    <w:p w:rsidR="00DD5B45" w:rsidRPr="002549F0" w:rsidRDefault="004D117C" w:rsidP="00E67D5C">
      <w:pPr>
        <w:jc w:val="both"/>
        <w:rPr>
          <w:rFonts w:ascii="Helvetica" w:hAnsi="Helvetica" w:cs="SohoGothicStd-Regular"/>
          <w:szCs w:val="24"/>
        </w:rPr>
      </w:pPr>
      <w:r w:rsidRPr="002549F0">
        <w:rPr>
          <w:rFonts w:ascii="Helvetica" w:hAnsi="Helvetica" w:cs="SohoGothicStd-Regular"/>
          <w:szCs w:val="24"/>
        </w:rPr>
        <w:t>Un evento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>anche dall'indubitabile ritorno di immagine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>e di promozione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 xml:space="preserve">per l'intero territorio. Accanto al coinvolgimento sportivo dei giovani atleti/e </w:t>
      </w:r>
      <w:r w:rsidR="00E67D5C" w:rsidRPr="002549F0">
        <w:rPr>
          <w:rFonts w:ascii="Helvetica" w:hAnsi="Helvetica" w:cs="SohoGothicStd-Regular"/>
          <w:szCs w:val="24"/>
        </w:rPr>
        <w:t xml:space="preserve">per il Torneo </w:t>
      </w:r>
      <w:r w:rsidRPr="002549F0">
        <w:rPr>
          <w:rFonts w:ascii="Helvetica" w:hAnsi="Helvetica" w:cs="SohoGothicStd-Regular"/>
          <w:szCs w:val="24"/>
        </w:rPr>
        <w:t>giungeranno in Trentino</w:t>
      </w:r>
      <w:r w:rsidR="00E67D5C" w:rsidRPr="002549F0">
        <w:rPr>
          <w:rFonts w:ascii="Helvetica" w:hAnsi="Helvetica" w:cs="SohoGothicStd-Regular"/>
          <w:szCs w:val="24"/>
        </w:rPr>
        <w:t xml:space="preserve"> circa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="00E67D5C" w:rsidRPr="002549F0">
        <w:rPr>
          <w:rFonts w:ascii="Helvetica" w:hAnsi="Helvetica" w:cs="SohoGothicStd-Regular"/>
          <w:szCs w:val="24"/>
        </w:rPr>
        <w:t xml:space="preserve">400 tra </w:t>
      </w:r>
      <w:r w:rsidRPr="002549F0">
        <w:rPr>
          <w:rFonts w:ascii="Helvetica" w:hAnsi="Helvetica" w:cs="SohoGothicStd-Regular"/>
          <w:szCs w:val="24"/>
        </w:rPr>
        <w:t>dirigenti</w:t>
      </w:r>
      <w:r w:rsidR="00B36124" w:rsidRPr="002549F0">
        <w:rPr>
          <w:rFonts w:ascii="Helvetica" w:hAnsi="Helvetica" w:cs="SohoGothicStd-Regular"/>
          <w:szCs w:val="24"/>
        </w:rPr>
        <w:t xml:space="preserve">, </w:t>
      </w:r>
      <w:r w:rsidRPr="002549F0">
        <w:rPr>
          <w:rFonts w:ascii="Helvetica" w:hAnsi="Helvetica" w:cs="SohoGothicStd-Regular"/>
          <w:szCs w:val="24"/>
        </w:rPr>
        <w:t>volontari, decine di allenatori, di medici, di fisioterapisti e massaggiatori, di arbitri oltre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>ai massimi dirigenti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>della FIGC/LND nazio</w:t>
      </w:r>
      <w:r w:rsidR="00DD5B45" w:rsidRPr="002549F0">
        <w:rPr>
          <w:rFonts w:ascii="Helvetica" w:hAnsi="Helvetica" w:cs="SohoGothicStd-Regular"/>
          <w:szCs w:val="24"/>
        </w:rPr>
        <w:t>nali e di ogni Regione italiana per un totale di</w:t>
      </w:r>
      <w:r w:rsidR="00583A04" w:rsidRPr="002549F0">
        <w:rPr>
          <w:rFonts w:ascii="Helvetica" w:hAnsi="Helvetica" w:cs="SohoGothicStd-Regular"/>
          <w:szCs w:val="24"/>
        </w:rPr>
        <w:t xml:space="preserve"> </w:t>
      </w:r>
      <w:r w:rsidR="00DD5B45" w:rsidRPr="002549F0">
        <w:rPr>
          <w:rFonts w:ascii="Helvetica" w:hAnsi="Helvetica" w:cs="SohoGothicStd-Regular"/>
          <w:szCs w:val="24"/>
        </w:rPr>
        <w:t xml:space="preserve">circa </w:t>
      </w:r>
      <w:r w:rsidR="00DD5B45" w:rsidRPr="002549F0">
        <w:rPr>
          <w:rFonts w:ascii="Helvetica" w:hAnsi="Helvetica" w:cs="SohoGothicStd-Regular"/>
          <w:b/>
          <w:szCs w:val="24"/>
        </w:rPr>
        <w:t>2000 presenze</w:t>
      </w:r>
      <w:r w:rsidR="00EF3D2B" w:rsidRPr="002549F0">
        <w:rPr>
          <w:rFonts w:ascii="Helvetica" w:hAnsi="Helvetica" w:cs="SohoGothicStd-Regular"/>
          <w:b/>
          <w:szCs w:val="24"/>
        </w:rPr>
        <w:t xml:space="preserve"> </w:t>
      </w:r>
      <w:r w:rsidR="00DD5B45" w:rsidRPr="002549F0">
        <w:rPr>
          <w:rFonts w:ascii="Helvetica" w:hAnsi="Helvetica" w:cs="SohoGothicStd-Regular"/>
          <w:szCs w:val="24"/>
        </w:rPr>
        <w:t>nei sette giorni della manifestazione.</w:t>
      </w:r>
    </w:p>
    <w:p w:rsidR="004D117C" w:rsidRPr="002549F0" w:rsidRDefault="00216BA2" w:rsidP="00F16B59">
      <w:pPr>
        <w:autoSpaceDE w:val="0"/>
        <w:autoSpaceDN w:val="0"/>
        <w:adjustRightInd w:val="0"/>
        <w:jc w:val="both"/>
        <w:rPr>
          <w:rFonts w:ascii="Helvetica" w:hAnsi="Helvetica" w:cs="SohoGothicStd-Regular"/>
          <w:szCs w:val="24"/>
        </w:rPr>
      </w:pPr>
      <w:r w:rsidRPr="002549F0">
        <w:rPr>
          <w:rFonts w:ascii="Helvetica" w:hAnsi="Helvetica" w:cs="SohoGothicStd-Regular"/>
          <w:szCs w:val="24"/>
        </w:rPr>
        <w:t>A ciò va aggiunta l</w:t>
      </w:r>
      <w:r w:rsidR="00DD5B45" w:rsidRPr="002549F0">
        <w:rPr>
          <w:rFonts w:ascii="Helvetica" w:hAnsi="Helvetica" w:cs="SohoGothicStd-Regular"/>
          <w:szCs w:val="24"/>
        </w:rPr>
        <w:t xml:space="preserve">a visibilità che sarà assicurata dalla copertura televisiva dell'evento, </w:t>
      </w:r>
      <w:r w:rsidR="00F16B59" w:rsidRPr="002549F0">
        <w:rPr>
          <w:rFonts w:ascii="Helvetica" w:hAnsi="Helvetica" w:cs="SohoGothicStd-Regular"/>
          <w:szCs w:val="24"/>
        </w:rPr>
        <w:t>grazie alle</w:t>
      </w:r>
      <w:r w:rsidR="00DD5B45" w:rsidRPr="002549F0">
        <w:rPr>
          <w:rFonts w:ascii="Helvetica" w:hAnsi="Helvetica" w:cs="SohoGothicStd-Regular"/>
          <w:szCs w:val="24"/>
        </w:rPr>
        <w:t xml:space="preserve"> dirette streaming </w:t>
      </w:r>
      <w:r w:rsidR="006013CC" w:rsidRPr="002549F0">
        <w:rPr>
          <w:rFonts w:ascii="Helvetica" w:hAnsi="Helvetica" w:cs="SohoGothicStd-Regular"/>
          <w:szCs w:val="24"/>
        </w:rPr>
        <w:t xml:space="preserve">sul sito </w:t>
      </w:r>
      <w:r w:rsidR="00C1112A" w:rsidRPr="002549F0">
        <w:rPr>
          <w:rFonts w:ascii="Helvetica" w:hAnsi="Helvetica" w:cs="SohoGothicStd-Regular"/>
          <w:szCs w:val="24"/>
        </w:rPr>
        <w:t>web</w:t>
      </w:r>
      <w:r w:rsidR="00B917C5" w:rsidRPr="002549F0">
        <w:rPr>
          <w:rFonts w:ascii="Helvetica" w:hAnsi="Helvetica" w:cs="SohoGothicStd-Regular"/>
          <w:szCs w:val="24"/>
        </w:rPr>
        <w:t xml:space="preserve"> </w:t>
      </w:r>
      <w:proofErr w:type="spellStart"/>
      <w:r w:rsidR="006013CC" w:rsidRPr="002549F0">
        <w:rPr>
          <w:rFonts w:ascii="Helvetica" w:hAnsi="Helvetica" w:cs="SohoGothicStd-Regular"/>
          <w:b/>
          <w:szCs w:val="24"/>
          <w:u w:val="single"/>
        </w:rPr>
        <w:t>torneodelleregioni.lnd.it</w:t>
      </w:r>
      <w:proofErr w:type="spellEnd"/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DD5B45" w:rsidRPr="002549F0">
        <w:rPr>
          <w:rFonts w:ascii="Helvetica" w:hAnsi="Helvetica" w:cs="SohoGothicStd-Regular"/>
          <w:szCs w:val="24"/>
        </w:rPr>
        <w:t xml:space="preserve">e </w:t>
      </w:r>
      <w:r w:rsidR="00F16B59" w:rsidRPr="002549F0">
        <w:rPr>
          <w:rFonts w:ascii="Helvetica" w:hAnsi="Helvetica" w:cs="SohoGothicStd-Regular"/>
          <w:szCs w:val="24"/>
        </w:rPr>
        <w:t xml:space="preserve">le </w:t>
      </w:r>
      <w:r w:rsidR="00DD5B45" w:rsidRPr="002549F0">
        <w:rPr>
          <w:rFonts w:ascii="Helvetica" w:hAnsi="Helvetica" w:cs="SohoGothicStd-Regular"/>
          <w:szCs w:val="24"/>
        </w:rPr>
        <w:t xml:space="preserve">dirette tv </w:t>
      </w:r>
      <w:r w:rsidR="00F16B59" w:rsidRPr="002549F0">
        <w:rPr>
          <w:rFonts w:ascii="Helvetica" w:hAnsi="Helvetica" w:cs="SohoGothicStd-Regular"/>
          <w:szCs w:val="24"/>
        </w:rPr>
        <w:t>(</w:t>
      </w:r>
      <w:r w:rsidR="00DD5B45" w:rsidRPr="002549F0">
        <w:rPr>
          <w:rFonts w:ascii="Helvetica" w:hAnsi="Helvetica" w:cs="SohoGothicStd-Bold"/>
          <w:b/>
          <w:bCs/>
          <w:szCs w:val="24"/>
        </w:rPr>
        <w:t>Nuvola 61</w:t>
      </w:r>
      <w:r w:rsidR="00DD5B45" w:rsidRPr="002549F0">
        <w:rPr>
          <w:rFonts w:ascii="Helvetica" w:hAnsi="Helvetica" w:cs="SohoGothicStd-Bold"/>
          <w:bCs/>
          <w:szCs w:val="24"/>
        </w:rPr>
        <w:t xml:space="preserve">, </w:t>
      </w:r>
      <w:r w:rsidR="00F16B59" w:rsidRPr="002549F0">
        <w:rPr>
          <w:rFonts w:ascii="Helvetica" w:hAnsi="Helvetica" w:cs="SohoGothicStd-Bold"/>
          <w:bCs/>
          <w:szCs w:val="24"/>
        </w:rPr>
        <w:t>sul C</w:t>
      </w:r>
      <w:r w:rsidR="00DD5B45" w:rsidRPr="002549F0">
        <w:rPr>
          <w:rFonts w:ascii="Helvetica" w:hAnsi="Helvetica" w:cs="SohoGothicStd-Bold"/>
          <w:bCs/>
          <w:szCs w:val="24"/>
        </w:rPr>
        <w:t>anale 61 del digitale terrestre)</w:t>
      </w:r>
      <w:r w:rsidR="00B36124" w:rsidRPr="002549F0">
        <w:rPr>
          <w:rFonts w:ascii="Helvetica" w:hAnsi="Helvetica" w:cs="SohoGothicStd-Bold"/>
          <w:bCs/>
          <w:szCs w:val="24"/>
        </w:rPr>
        <w:t xml:space="preserve"> </w:t>
      </w:r>
      <w:r w:rsidR="00DD5B45" w:rsidRPr="002549F0">
        <w:rPr>
          <w:rFonts w:ascii="Helvetica" w:hAnsi="Helvetica" w:cs="SohoGothicStd-Regular"/>
          <w:szCs w:val="24"/>
        </w:rPr>
        <w:t xml:space="preserve">delle partite, a </w:t>
      </w:r>
      <w:r w:rsidR="00F066CD" w:rsidRPr="002549F0">
        <w:rPr>
          <w:rFonts w:ascii="Helvetica" w:hAnsi="Helvetica" w:cs="SohoGothicStd-Regular"/>
          <w:szCs w:val="24"/>
        </w:rPr>
        <w:t xml:space="preserve">partire delle fasi eliminatorie </w:t>
      </w:r>
      <w:r w:rsidR="00DD5B45" w:rsidRPr="002549F0">
        <w:rPr>
          <w:rFonts w:ascii="Helvetica" w:hAnsi="Helvetica" w:cs="SohoGothicStd-Regular"/>
          <w:szCs w:val="24"/>
        </w:rPr>
        <w:t>fino alle finali.</w:t>
      </w:r>
    </w:p>
    <w:p w:rsidR="0056623F" w:rsidRPr="002549F0" w:rsidRDefault="0045028F" w:rsidP="00E67D5C">
      <w:pPr>
        <w:jc w:val="both"/>
        <w:rPr>
          <w:rFonts w:ascii="Helvetica" w:hAnsi="Helvetica" w:cs="SohoGothicStd-Regular"/>
          <w:szCs w:val="24"/>
        </w:rPr>
      </w:pPr>
      <w:r w:rsidRPr="002549F0">
        <w:rPr>
          <w:rFonts w:ascii="Helvetica" w:hAnsi="Helvetica" w:cs="SohoGothicStd-Regular"/>
          <w:szCs w:val="24"/>
        </w:rPr>
        <w:t xml:space="preserve">La </w:t>
      </w:r>
      <w:r w:rsidRPr="002549F0">
        <w:rPr>
          <w:rFonts w:ascii="Helvetica" w:hAnsi="Helvetica" w:cs="SohoGothicStd-Regular"/>
          <w:b/>
          <w:szCs w:val="24"/>
        </w:rPr>
        <w:t>Valsugana</w:t>
      </w:r>
      <w:r w:rsidR="008F6377" w:rsidRPr="002549F0">
        <w:rPr>
          <w:rFonts w:ascii="Helvetica" w:hAnsi="Helvetica" w:cs="SohoGothicStd-Regular"/>
          <w:szCs w:val="24"/>
        </w:rPr>
        <w:t>, le cui Associazioni sportive hanno proposto la</w:t>
      </w:r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8F6377" w:rsidRPr="002549F0">
        <w:rPr>
          <w:rFonts w:ascii="Helvetica" w:hAnsi="Helvetica" w:cs="SohoGothicStd-Regular"/>
          <w:szCs w:val="24"/>
        </w:rPr>
        <w:t>candidatura</w:t>
      </w:r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8F6377" w:rsidRPr="002549F0">
        <w:rPr>
          <w:rFonts w:ascii="Helvetica" w:hAnsi="Helvetica" w:cs="SohoGothicStd-Regular"/>
          <w:szCs w:val="24"/>
        </w:rPr>
        <w:t>del</w:t>
      </w:r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8F6377" w:rsidRPr="002549F0">
        <w:rPr>
          <w:rFonts w:ascii="Helvetica" w:hAnsi="Helvetica" w:cs="SohoGothicStd-Regular"/>
          <w:szCs w:val="24"/>
        </w:rPr>
        <w:t>Trentino ad ospitare l'evento,</w:t>
      </w:r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8F6377" w:rsidRPr="002549F0">
        <w:rPr>
          <w:rFonts w:ascii="Helvetica" w:hAnsi="Helvetica" w:cs="SohoGothicStd-Regular"/>
          <w:szCs w:val="24"/>
        </w:rPr>
        <w:t>sa</w:t>
      </w:r>
      <w:r w:rsidRPr="002549F0">
        <w:rPr>
          <w:rFonts w:ascii="Helvetica" w:hAnsi="Helvetica" w:cs="SohoGothicStd-Regular"/>
          <w:szCs w:val="24"/>
        </w:rPr>
        <w:t>rà il territorio maggiormente coi</w:t>
      </w:r>
      <w:r w:rsidR="008F6377" w:rsidRPr="002549F0">
        <w:rPr>
          <w:rFonts w:ascii="Helvetica" w:hAnsi="Helvetica" w:cs="SohoGothicStd-Regular"/>
          <w:szCs w:val="24"/>
        </w:rPr>
        <w:t>nvolto</w:t>
      </w:r>
      <w:r w:rsidR="005D7CD1" w:rsidRPr="002549F0">
        <w:rPr>
          <w:rFonts w:ascii="Helvetica" w:hAnsi="Helvetica" w:cs="SohoGothicStd-Regular"/>
          <w:szCs w:val="24"/>
        </w:rPr>
        <w:t>. In particolare i</w:t>
      </w:r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5D7CD1" w:rsidRPr="002549F0">
        <w:rPr>
          <w:rFonts w:ascii="Helvetica" w:hAnsi="Helvetica" w:cs="SohoGothicStd-Regular"/>
          <w:b/>
          <w:szCs w:val="24"/>
        </w:rPr>
        <w:t>Comuni</w:t>
      </w:r>
      <w:r w:rsidR="00D86901" w:rsidRPr="002549F0">
        <w:rPr>
          <w:rFonts w:ascii="Helvetica" w:hAnsi="Helvetica" w:cs="SohoGothicStd-Regular"/>
          <w:b/>
          <w:szCs w:val="24"/>
        </w:rPr>
        <w:t xml:space="preserve"> di</w:t>
      </w:r>
      <w:r w:rsidR="00EF3D2B" w:rsidRPr="002549F0">
        <w:rPr>
          <w:rFonts w:ascii="Helvetica" w:hAnsi="Helvetica" w:cs="SohoGothicStd-Regular"/>
          <w:b/>
          <w:szCs w:val="24"/>
        </w:rPr>
        <w:t xml:space="preserve"> </w:t>
      </w:r>
      <w:proofErr w:type="spellStart"/>
      <w:r w:rsidR="00D86901" w:rsidRPr="002549F0">
        <w:rPr>
          <w:rFonts w:ascii="Helvetica" w:hAnsi="Helvetica" w:cs="SohoGothicStd-Regular"/>
          <w:b/>
          <w:szCs w:val="24"/>
        </w:rPr>
        <w:t>Levico</w:t>
      </w:r>
      <w:proofErr w:type="spellEnd"/>
      <w:r w:rsidR="005D7CD1" w:rsidRPr="002549F0">
        <w:rPr>
          <w:rFonts w:ascii="Helvetica" w:hAnsi="Helvetica" w:cs="SohoGothicStd-Regular"/>
          <w:szCs w:val="24"/>
        </w:rPr>
        <w:t>,</w:t>
      </w:r>
      <w:r w:rsidR="00EF3D2B" w:rsidRPr="002549F0">
        <w:rPr>
          <w:rFonts w:ascii="Helvetica" w:hAnsi="Helvetica" w:cs="SohoGothicStd-Regular"/>
          <w:b/>
          <w:szCs w:val="24"/>
        </w:rPr>
        <w:t xml:space="preserve"> </w:t>
      </w:r>
      <w:proofErr w:type="spellStart"/>
      <w:r w:rsidR="005D7CD1" w:rsidRPr="002549F0">
        <w:rPr>
          <w:rFonts w:ascii="Helvetica" w:hAnsi="Helvetica" w:cs="SohoGothicStd-Regular"/>
          <w:b/>
          <w:szCs w:val="24"/>
        </w:rPr>
        <w:t>Tenna</w:t>
      </w:r>
      <w:proofErr w:type="spellEnd"/>
      <w:r w:rsidR="005D7CD1" w:rsidRPr="002549F0">
        <w:rPr>
          <w:rFonts w:ascii="Helvetica" w:hAnsi="Helvetica" w:cs="SohoGothicStd-Regular"/>
          <w:szCs w:val="24"/>
        </w:rPr>
        <w:t>,</w:t>
      </w:r>
      <w:r w:rsidR="005D7CD1" w:rsidRPr="002549F0">
        <w:rPr>
          <w:rFonts w:ascii="Helvetica" w:hAnsi="Helvetica" w:cs="SohoGothicStd-Regular"/>
          <w:b/>
          <w:szCs w:val="24"/>
        </w:rPr>
        <w:t xml:space="preserve"> Caldonazzo</w:t>
      </w:r>
      <w:r w:rsidR="005D7CD1" w:rsidRPr="002549F0">
        <w:rPr>
          <w:rFonts w:ascii="Helvetica" w:hAnsi="Helvetica" w:cs="SohoGothicStd-Regular"/>
          <w:szCs w:val="24"/>
        </w:rPr>
        <w:t>,</w:t>
      </w:r>
      <w:r w:rsidR="005D7CD1" w:rsidRPr="002549F0">
        <w:rPr>
          <w:rFonts w:ascii="Helvetica" w:hAnsi="Helvetica" w:cs="SohoGothicStd-Regular"/>
          <w:b/>
          <w:szCs w:val="24"/>
        </w:rPr>
        <w:t xml:space="preserve"> </w:t>
      </w:r>
      <w:proofErr w:type="spellStart"/>
      <w:r w:rsidR="005D7CD1" w:rsidRPr="002549F0">
        <w:rPr>
          <w:rFonts w:ascii="Helvetica" w:hAnsi="Helvetica" w:cs="SohoGothicStd-Regular"/>
          <w:b/>
          <w:szCs w:val="24"/>
        </w:rPr>
        <w:t>Vattaro</w:t>
      </w:r>
      <w:proofErr w:type="spellEnd"/>
      <w:r w:rsidR="005D7CD1" w:rsidRPr="002549F0">
        <w:rPr>
          <w:rFonts w:ascii="Helvetica" w:hAnsi="Helvetica" w:cs="SohoGothicStd-Regular"/>
          <w:szCs w:val="24"/>
        </w:rPr>
        <w:t>,</w:t>
      </w:r>
      <w:r w:rsidR="00EF3D2B" w:rsidRPr="002549F0">
        <w:rPr>
          <w:rFonts w:ascii="Helvetica" w:hAnsi="Helvetica" w:cs="SohoGothicStd-Regular"/>
          <w:b/>
          <w:szCs w:val="24"/>
        </w:rPr>
        <w:t xml:space="preserve"> </w:t>
      </w:r>
      <w:proofErr w:type="spellStart"/>
      <w:r w:rsidR="005D7CD1" w:rsidRPr="002549F0">
        <w:rPr>
          <w:rFonts w:ascii="Helvetica" w:hAnsi="Helvetica" w:cs="SohoGothicStd-Regular"/>
          <w:b/>
          <w:szCs w:val="24"/>
        </w:rPr>
        <w:t>Roncegno</w:t>
      </w:r>
      <w:proofErr w:type="spellEnd"/>
      <w:r w:rsidR="005D7CD1" w:rsidRPr="002549F0">
        <w:rPr>
          <w:rFonts w:ascii="Helvetica" w:hAnsi="Helvetica" w:cs="SohoGothicStd-Regular"/>
          <w:b/>
          <w:szCs w:val="24"/>
        </w:rPr>
        <w:t xml:space="preserve"> Terme</w:t>
      </w:r>
      <w:r w:rsidR="005D7CD1" w:rsidRPr="002549F0">
        <w:rPr>
          <w:rFonts w:ascii="Helvetica" w:hAnsi="Helvetica" w:cs="SohoGothicStd-Regular"/>
          <w:szCs w:val="24"/>
        </w:rPr>
        <w:t>,</w:t>
      </w:r>
      <w:r w:rsidR="005D7CD1" w:rsidRPr="002549F0">
        <w:rPr>
          <w:rFonts w:ascii="Helvetica" w:hAnsi="Helvetica" w:cs="SohoGothicStd-Regular"/>
          <w:b/>
          <w:szCs w:val="24"/>
        </w:rPr>
        <w:t xml:space="preserve"> Borgo Valsugana</w:t>
      </w:r>
      <w:r w:rsidR="00EF3D2B" w:rsidRPr="002549F0">
        <w:rPr>
          <w:rFonts w:ascii="Helvetica" w:hAnsi="Helvetica" w:cs="SohoGothicStd-Regular"/>
          <w:b/>
          <w:szCs w:val="24"/>
        </w:rPr>
        <w:t xml:space="preserve"> </w:t>
      </w:r>
      <w:r w:rsidR="0056623F" w:rsidRPr="002549F0">
        <w:rPr>
          <w:rFonts w:ascii="Helvetica" w:hAnsi="Helvetica" w:cs="SohoGothicStd-Regular"/>
          <w:szCs w:val="24"/>
        </w:rPr>
        <w:t xml:space="preserve">oltre a </w:t>
      </w:r>
      <w:proofErr w:type="spellStart"/>
      <w:r w:rsidR="0056623F" w:rsidRPr="002549F0">
        <w:rPr>
          <w:rFonts w:ascii="Helvetica" w:hAnsi="Helvetica" w:cs="SohoGothicStd-Regular"/>
          <w:b/>
          <w:szCs w:val="24"/>
        </w:rPr>
        <w:t>Baselga</w:t>
      </w:r>
      <w:proofErr w:type="spellEnd"/>
      <w:r w:rsidR="0056623F" w:rsidRPr="002549F0">
        <w:rPr>
          <w:rFonts w:ascii="Helvetica" w:hAnsi="Helvetica" w:cs="SohoGothicStd-Regular"/>
          <w:b/>
          <w:szCs w:val="24"/>
        </w:rPr>
        <w:t xml:space="preserve"> di </w:t>
      </w:r>
      <w:proofErr w:type="spellStart"/>
      <w:r w:rsidR="0056623F" w:rsidRPr="002549F0">
        <w:rPr>
          <w:rFonts w:ascii="Helvetica" w:hAnsi="Helvetica" w:cs="SohoGothicStd-Regular"/>
          <w:b/>
          <w:szCs w:val="24"/>
        </w:rPr>
        <w:t>Pinè</w:t>
      </w:r>
      <w:proofErr w:type="spellEnd"/>
      <w:r w:rsidR="0056623F" w:rsidRPr="002549F0">
        <w:rPr>
          <w:rFonts w:ascii="Helvetica" w:hAnsi="Helvetica" w:cs="SohoGothicStd-Regular"/>
          <w:szCs w:val="24"/>
        </w:rPr>
        <w:t>,</w:t>
      </w:r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216BA2" w:rsidRPr="002549F0">
        <w:rPr>
          <w:rFonts w:ascii="Helvetica" w:hAnsi="Helvetica" w:cs="SohoGothicStd-Regular"/>
          <w:szCs w:val="24"/>
        </w:rPr>
        <w:t xml:space="preserve">sono </w:t>
      </w:r>
      <w:r w:rsidR="00D86901" w:rsidRPr="002549F0">
        <w:rPr>
          <w:rFonts w:ascii="Helvetica" w:hAnsi="Helvetica" w:cs="SohoGothicStd-Regular"/>
          <w:szCs w:val="24"/>
        </w:rPr>
        <w:t>stati individuati per</w:t>
      </w:r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D86901" w:rsidRPr="002549F0">
        <w:rPr>
          <w:rFonts w:ascii="Helvetica" w:hAnsi="Helvetica" w:cs="SohoGothicStd-Regular"/>
          <w:szCs w:val="24"/>
        </w:rPr>
        <w:t>accogliere</w:t>
      </w:r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D86901" w:rsidRPr="002549F0">
        <w:rPr>
          <w:rFonts w:ascii="Helvetica" w:hAnsi="Helvetica" w:cs="SohoGothicStd-Regular"/>
          <w:szCs w:val="24"/>
        </w:rPr>
        <w:t>nelle strutture alberghiere</w:t>
      </w:r>
      <w:r w:rsidR="00EF3D2B" w:rsidRPr="002549F0">
        <w:rPr>
          <w:rFonts w:ascii="Helvetica" w:hAnsi="Helvetica" w:cs="SohoGothicStd-Regular"/>
          <w:szCs w:val="24"/>
        </w:rPr>
        <w:t xml:space="preserve"> </w:t>
      </w:r>
      <w:r w:rsidR="00D86901" w:rsidRPr="002549F0">
        <w:rPr>
          <w:rFonts w:ascii="Helvetica" w:hAnsi="Helvetica" w:cs="SohoGothicStd-Regular"/>
          <w:szCs w:val="24"/>
        </w:rPr>
        <w:t>le squadre partecipanti.</w:t>
      </w:r>
    </w:p>
    <w:p w:rsidR="0056623F" w:rsidRPr="002549F0" w:rsidRDefault="0056623F" w:rsidP="0056623F">
      <w:pPr>
        <w:jc w:val="both"/>
        <w:rPr>
          <w:rFonts w:ascii="Helvetica" w:hAnsi="Helvetica" w:cs="SohoGothicStd-Regular"/>
          <w:szCs w:val="24"/>
        </w:rPr>
      </w:pPr>
      <w:r w:rsidRPr="002549F0">
        <w:rPr>
          <w:rFonts w:ascii="Helvetica" w:hAnsi="Helvetica" w:cs="SohoGothicStd-Regular"/>
          <w:szCs w:val="24"/>
        </w:rPr>
        <w:t>Le partite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 xml:space="preserve">si disputeranno sugli impianti sportivi di </w:t>
      </w:r>
      <w:proofErr w:type="spellStart"/>
      <w:r w:rsidRPr="002549F0">
        <w:rPr>
          <w:rFonts w:ascii="Helvetica" w:hAnsi="Helvetica" w:cs="SohoGothicStd-Regular"/>
          <w:b/>
          <w:szCs w:val="24"/>
        </w:rPr>
        <w:t>Telve</w:t>
      </w:r>
      <w:proofErr w:type="spellEnd"/>
      <w:r w:rsidRPr="002549F0">
        <w:rPr>
          <w:rFonts w:ascii="Helvetica" w:hAnsi="Helvetica" w:cs="SohoGothicStd-Regular"/>
          <w:b/>
          <w:szCs w:val="24"/>
        </w:rPr>
        <w:t>, Borg</w:t>
      </w:r>
      <w:r w:rsidR="00216BA2" w:rsidRPr="002549F0">
        <w:rPr>
          <w:rFonts w:ascii="Helvetica" w:hAnsi="Helvetica" w:cs="SohoGothicStd-Regular"/>
          <w:b/>
          <w:szCs w:val="24"/>
        </w:rPr>
        <w:t>o Valsugana</w:t>
      </w:r>
      <w:r w:rsidRPr="002549F0">
        <w:rPr>
          <w:rFonts w:ascii="Helvetica" w:hAnsi="Helvetica" w:cs="SohoGothicStd-Regular"/>
          <w:b/>
          <w:szCs w:val="24"/>
        </w:rPr>
        <w:t xml:space="preserve">, </w:t>
      </w:r>
      <w:proofErr w:type="spellStart"/>
      <w:r w:rsidRPr="002549F0">
        <w:rPr>
          <w:rFonts w:ascii="Helvetica" w:hAnsi="Helvetica" w:cs="SohoGothicStd-Regular"/>
          <w:b/>
          <w:szCs w:val="24"/>
        </w:rPr>
        <w:t>Calceranica</w:t>
      </w:r>
      <w:proofErr w:type="spellEnd"/>
      <w:r w:rsidRPr="002549F0">
        <w:rPr>
          <w:rFonts w:ascii="Helvetica" w:hAnsi="Helvetica" w:cs="SohoGothicStd-Regular"/>
          <w:b/>
          <w:szCs w:val="24"/>
        </w:rPr>
        <w:t xml:space="preserve"> al Lago, </w:t>
      </w:r>
      <w:proofErr w:type="spellStart"/>
      <w:r w:rsidRPr="002549F0">
        <w:rPr>
          <w:rFonts w:ascii="Helvetica" w:hAnsi="Helvetica" w:cs="SohoGothicStd-Regular"/>
          <w:b/>
          <w:szCs w:val="24"/>
        </w:rPr>
        <w:t>Pergine</w:t>
      </w:r>
      <w:proofErr w:type="spellEnd"/>
      <w:r w:rsidRPr="002549F0">
        <w:rPr>
          <w:rFonts w:ascii="Helvetica" w:hAnsi="Helvetica" w:cs="SohoGothicStd-Regular"/>
          <w:szCs w:val="24"/>
        </w:rPr>
        <w:t>,</w:t>
      </w:r>
      <w:r w:rsidR="00891043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>oltre a</w:t>
      </w:r>
      <w:r w:rsidRPr="002549F0">
        <w:rPr>
          <w:rFonts w:ascii="Helvetica" w:hAnsi="Helvetica" w:cs="SohoGothicStd-Regular"/>
          <w:b/>
          <w:szCs w:val="24"/>
        </w:rPr>
        <w:t xml:space="preserve"> Trento</w:t>
      </w:r>
      <w:r w:rsidR="00216BA2" w:rsidRPr="002549F0">
        <w:rPr>
          <w:rFonts w:ascii="Helvetica" w:hAnsi="Helvetica" w:cs="SohoGothicStd-Regular"/>
          <w:szCs w:val="24"/>
        </w:rPr>
        <w:t>,</w:t>
      </w:r>
      <w:r w:rsidR="00891043" w:rsidRPr="002549F0">
        <w:rPr>
          <w:rFonts w:ascii="Helvetica" w:hAnsi="Helvetica" w:cs="SohoGothicStd-Regular"/>
          <w:szCs w:val="24"/>
        </w:rPr>
        <w:t xml:space="preserve"> </w:t>
      </w:r>
      <w:proofErr w:type="spellStart"/>
      <w:r w:rsidRPr="002549F0">
        <w:rPr>
          <w:rFonts w:ascii="Helvetica" w:hAnsi="Helvetica" w:cs="SohoGothicStd-Regular"/>
          <w:b/>
          <w:szCs w:val="24"/>
        </w:rPr>
        <w:t>Lavis</w:t>
      </w:r>
      <w:proofErr w:type="spellEnd"/>
      <w:r w:rsidRPr="002549F0">
        <w:rPr>
          <w:rFonts w:ascii="Helvetica" w:hAnsi="Helvetica" w:cs="SohoGothicStd-Regular"/>
          <w:b/>
          <w:szCs w:val="24"/>
        </w:rPr>
        <w:t xml:space="preserve">, </w:t>
      </w:r>
      <w:proofErr w:type="spellStart"/>
      <w:r w:rsidRPr="002549F0">
        <w:rPr>
          <w:rFonts w:ascii="Helvetica" w:hAnsi="Helvetica" w:cs="SohoGothicStd-Regular"/>
          <w:b/>
          <w:szCs w:val="24"/>
        </w:rPr>
        <w:t>Mezzolombardo</w:t>
      </w:r>
      <w:proofErr w:type="spellEnd"/>
      <w:r w:rsidRPr="002549F0">
        <w:rPr>
          <w:rFonts w:ascii="Helvetica" w:hAnsi="Helvetica" w:cs="SohoGothicStd-Regular"/>
          <w:szCs w:val="24"/>
        </w:rPr>
        <w:t xml:space="preserve"> e</w:t>
      </w:r>
      <w:r w:rsidRPr="002549F0">
        <w:rPr>
          <w:rFonts w:ascii="Helvetica" w:hAnsi="Helvetica" w:cs="SohoGothicStd-Regular"/>
          <w:b/>
          <w:szCs w:val="24"/>
        </w:rPr>
        <w:t xml:space="preserve"> Mori</w:t>
      </w:r>
      <w:r w:rsidRPr="002549F0">
        <w:rPr>
          <w:rFonts w:ascii="Helvetica" w:hAnsi="Helvetica" w:cs="SohoGothicStd-Regular"/>
          <w:szCs w:val="24"/>
        </w:rPr>
        <w:t xml:space="preserve">. </w:t>
      </w:r>
    </w:p>
    <w:p w:rsidR="00080575" w:rsidRPr="002549F0" w:rsidRDefault="008F6377" w:rsidP="00E67D5C">
      <w:pPr>
        <w:jc w:val="both"/>
        <w:rPr>
          <w:rFonts w:ascii="Helvetica" w:hAnsi="Helvetica" w:cs="SohoGothicStd-Regular"/>
          <w:szCs w:val="24"/>
        </w:rPr>
      </w:pPr>
      <w:r w:rsidRPr="002549F0">
        <w:rPr>
          <w:rFonts w:ascii="Helvetica" w:hAnsi="Helvetica" w:cs="SohoGothicStd-Regular"/>
          <w:szCs w:val="24"/>
        </w:rPr>
        <w:t xml:space="preserve">Al </w:t>
      </w:r>
      <w:proofErr w:type="spellStart"/>
      <w:r w:rsidRPr="002549F0">
        <w:rPr>
          <w:rFonts w:ascii="Helvetica" w:hAnsi="Helvetica" w:cs="SohoGothicStd-Regular"/>
          <w:b/>
          <w:szCs w:val="24"/>
        </w:rPr>
        <w:t>Palalevico</w:t>
      </w:r>
      <w:proofErr w:type="spellEnd"/>
      <w:r w:rsidRPr="002549F0">
        <w:rPr>
          <w:rFonts w:ascii="Helvetica" w:hAnsi="Helvetica" w:cs="SohoGothicStd-Regular"/>
          <w:szCs w:val="24"/>
        </w:rPr>
        <w:t>, venerdì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 xml:space="preserve">7aprile alle 18 </w:t>
      </w:r>
      <w:r w:rsidR="0072713C" w:rsidRPr="002549F0">
        <w:rPr>
          <w:rFonts w:ascii="Helvetica" w:hAnsi="Helvetica" w:cs="SohoGothicStd-Regular"/>
          <w:szCs w:val="24"/>
        </w:rPr>
        <w:t xml:space="preserve">è in programma </w:t>
      </w:r>
      <w:r w:rsidRPr="002549F0">
        <w:rPr>
          <w:rFonts w:ascii="Helvetica" w:hAnsi="Helvetica" w:cs="SohoGothicStd-Regular"/>
          <w:szCs w:val="24"/>
        </w:rPr>
        <w:t>la c</w:t>
      </w:r>
      <w:r w:rsidR="00216BA2" w:rsidRPr="002549F0">
        <w:rPr>
          <w:rFonts w:ascii="Helvetica" w:hAnsi="Helvetica" w:cs="SohoGothicStd-Regular"/>
          <w:szCs w:val="24"/>
        </w:rPr>
        <w:t>erimonia inaugural</w:t>
      </w:r>
      <w:r w:rsidR="00080575" w:rsidRPr="002549F0">
        <w:rPr>
          <w:rFonts w:ascii="Helvetica" w:hAnsi="Helvetica" w:cs="SohoGothicStd-Regular"/>
          <w:szCs w:val="24"/>
        </w:rPr>
        <w:t xml:space="preserve">e del Torneo. Domenica </w:t>
      </w:r>
      <w:bookmarkStart w:id="0" w:name="_GoBack"/>
      <w:r w:rsidR="00E9043D" w:rsidRPr="002549F0">
        <w:rPr>
          <w:rFonts w:ascii="Helvetica" w:hAnsi="Helvetica" w:cs="SohoGothicStd-Regular"/>
          <w:b/>
          <w:szCs w:val="24"/>
        </w:rPr>
        <w:t>9</w:t>
      </w:r>
      <w:bookmarkEnd w:id="0"/>
      <w:r w:rsidR="00B36124" w:rsidRPr="002549F0">
        <w:rPr>
          <w:rFonts w:ascii="Helvetica" w:hAnsi="Helvetica" w:cs="SohoGothicStd-Regular"/>
          <w:b/>
          <w:szCs w:val="24"/>
        </w:rPr>
        <w:t xml:space="preserve"> </w:t>
      </w:r>
      <w:r w:rsidR="00080575" w:rsidRPr="002549F0">
        <w:rPr>
          <w:rFonts w:ascii="Helvetica" w:hAnsi="Helvetica" w:cs="SohoGothicStd-Regular"/>
          <w:szCs w:val="24"/>
        </w:rPr>
        <w:t xml:space="preserve">aprile l'Hotel Villa </w:t>
      </w:r>
      <w:proofErr w:type="spellStart"/>
      <w:r w:rsidR="00080575" w:rsidRPr="002549F0">
        <w:rPr>
          <w:rFonts w:ascii="Helvetica" w:hAnsi="Helvetica" w:cs="SohoGothicStd-Regular"/>
          <w:szCs w:val="24"/>
        </w:rPr>
        <w:t>Madruzzo</w:t>
      </w:r>
      <w:proofErr w:type="spellEnd"/>
      <w:r w:rsidR="0072713C" w:rsidRPr="002549F0">
        <w:rPr>
          <w:rFonts w:ascii="Helvetica" w:hAnsi="Helvetica" w:cs="SohoGothicStd-Regular"/>
          <w:szCs w:val="24"/>
        </w:rPr>
        <w:t>,</w:t>
      </w:r>
      <w:r w:rsidR="00080575" w:rsidRPr="002549F0">
        <w:rPr>
          <w:rFonts w:ascii="Helvetica" w:hAnsi="Helvetica" w:cs="SohoGothicStd-Regular"/>
          <w:szCs w:val="24"/>
        </w:rPr>
        <w:t xml:space="preserve"> sulla collina di Trento</w:t>
      </w:r>
      <w:r w:rsidR="0072713C" w:rsidRPr="002549F0">
        <w:rPr>
          <w:rFonts w:ascii="Helvetica" w:hAnsi="Helvetica" w:cs="SohoGothicStd-Regular"/>
          <w:szCs w:val="24"/>
        </w:rPr>
        <w:t>,</w:t>
      </w:r>
      <w:r w:rsidR="00080575" w:rsidRPr="002549F0">
        <w:rPr>
          <w:rFonts w:ascii="Helvetica" w:hAnsi="Helvetica" w:cs="SohoGothicStd-Regular"/>
          <w:szCs w:val="24"/>
        </w:rPr>
        <w:t xml:space="preserve"> ospiterà</w:t>
      </w:r>
      <w:r w:rsidR="002C188D" w:rsidRPr="002549F0">
        <w:rPr>
          <w:rFonts w:ascii="Helvetica" w:hAnsi="Helvetica" w:cs="SohoGothicStd-Regular"/>
          <w:szCs w:val="24"/>
        </w:rPr>
        <w:t xml:space="preserve"> invece la riunione del</w:t>
      </w:r>
      <w:r w:rsidR="00080575" w:rsidRPr="002549F0">
        <w:rPr>
          <w:rFonts w:ascii="Helvetica" w:hAnsi="Helvetica" w:cs="SohoGothicStd-Regular"/>
          <w:szCs w:val="24"/>
        </w:rPr>
        <w:t xml:space="preserve"> Consiglio Direttivo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="0072713C" w:rsidRPr="002549F0">
        <w:rPr>
          <w:rFonts w:ascii="Helvetica" w:hAnsi="Helvetica" w:cs="SohoGothicStd-Regular"/>
          <w:szCs w:val="24"/>
        </w:rPr>
        <w:t>della Lega N</w:t>
      </w:r>
      <w:r w:rsidR="00080575" w:rsidRPr="002549F0">
        <w:rPr>
          <w:rFonts w:ascii="Helvetica" w:hAnsi="Helvetica" w:cs="SohoGothicStd-Regular"/>
          <w:szCs w:val="24"/>
        </w:rPr>
        <w:t xml:space="preserve">azionale Dilettanti. </w:t>
      </w:r>
    </w:p>
    <w:p w:rsidR="00080575" w:rsidRPr="002549F0" w:rsidRDefault="00080575" w:rsidP="00E67D5C">
      <w:pPr>
        <w:jc w:val="both"/>
        <w:rPr>
          <w:rFonts w:ascii="Helvetica" w:hAnsi="Helvetica" w:cs="SohoGothicStd-Regular"/>
          <w:szCs w:val="24"/>
        </w:rPr>
      </w:pPr>
      <w:r w:rsidRPr="002549F0">
        <w:rPr>
          <w:rFonts w:ascii="Helvetica" w:hAnsi="Helvetica" w:cs="SohoGothicStd-Regular"/>
          <w:szCs w:val="24"/>
        </w:rPr>
        <w:t>Dall'8 al 10 aprile si svolgeranno le partite di qualificazione</w:t>
      </w:r>
      <w:r w:rsidR="00D3026B" w:rsidRPr="002549F0">
        <w:rPr>
          <w:rFonts w:ascii="Helvetica" w:hAnsi="Helvetica" w:cs="SohoGothicStd-Regular"/>
          <w:szCs w:val="24"/>
        </w:rPr>
        <w:t>. Quindi il</w:t>
      </w:r>
      <w:r w:rsidRPr="002549F0">
        <w:rPr>
          <w:rFonts w:ascii="Helvetica" w:hAnsi="Helvetica" w:cs="SohoGothicStd-Regular"/>
          <w:szCs w:val="24"/>
        </w:rPr>
        <w:t xml:space="preserve"> 12 </w:t>
      </w:r>
      <w:r w:rsidR="0072713C" w:rsidRPr="002549F0">
        <w:rPr>
          <w:rFonts w:ascii="Helvetica" w:hAnsi="Helvetica" w:cs="SohoGothicStd-Regular"/>
          <w:szCs w:val="24"/>
        </w:rPr>
        <w:t xml:space="preserve">aprile </w:t>
      </w:r>
      <w:r w:rsidRPr="002549F0">
        <w:rPr>
          <w:rFonts w:ascii="Helvetica" w:hAnsi="Helvetica" w:cs="SohoGothicStd-Regular"/>
          <w:szCs w:val="24"/>
        </w:rPr>
        <w:t>i quarti di finale, giovedì 13 le semifinali e venerdì 14 le finali del Torneo</w:t>
      </w:r>
      <w:r w:rsidR="005D7CD1" w:rsidRPr="002549F0">
        <w:rPr>
          <w:rFonts w:ascii="Helvetica" w:hAnsi="Helvetica" w:cs="SohoGothicStd-Regular"/>
          <w:szCs w:val="24"/>
        </w:rPr>
        <w:t>,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="005D7CD1" w:rsidRPr="002549F0">
        <w:rPr>
          <w:rFonts w:ascii="Helvetica" w:hAnsi="Helvetica" w:cs="SohoGothicStd-Regular"/>
          <w:szCs w:val="24"/>
        </w:rPr>
        <w:t>allo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="005D7CD1" w:rsidRPr="002549F0">
        <w:rPr>
          <w:rFonts w:ascii="Helvetica" w:hAnsi="Helvetica" w:cs="SohoGothicStd-Regular"/>
          <w:szCs w:val="24"/>
        </w:rPr>
        <w:t xml:space="preserve">Stadio </w:t>
      </w:r>
      <w:proofErr w:type="spellStart"/>
      <w:r w:rsidR="005D7CD1" w:rsidRPr="002549F0">
        <w:rPr>
          <w:rFonts w:ascii="Helvetica" w:hAnsi="Helvetica" w:cs="SohoGothicStd-Regular"/>
          <w:szCs w:val="24"/>
        </w:rPr>
        <w:t>Briamasco</w:t>
      </w:r>
      <w:proofErr w:type="spellEnd"/>
      <w:r w:rsidR="005D7CD1" w:rsidRPr="002549F0">
        <w:rPr>
          <w:rFonts w:ascii="Helvetica" w:hAnsi="Helvetica" w:cs="SohoGothicStd-Regular"/>
          <w:szCs w:val="24"/>
        </w:rPr>
        <w:t xml:space="preserve"> di Trento (Cat. Juniores e Calcio Femminile) e a Borgo Valsugana (Cat. Allievi e Giovanissimi)</w:t>
      </w:r>
      <w:r w:rsidRPr="002549F0">
        <w:rPr>
          <w:rFonts w:ascii="Helvetica" w:hAnsi="Helvetica" w:cs="SohoGothicStd-Regular"/>
          <w:szCs w:val="24"/>
        </w:rPr>
        <w:t xml:space="preserve">. </w:t>
      </w:r>
    </w:p>
    <w:p w:rsidR="0056623F" w:rsidRPr="002549F0" w:rsidRDefault="0056623F" w:rsidP="00E67D5C">
      <w:pPr>
        <w:jc w:val="both"/>
        <w:rPr>
          <w:rFonts w:ascii="Helvetica" w:hAnsi="Helvetica" w:cs="SohoGothicStd-Regular"/>
          <w:szCs w:val="24"/>
        </w:rPr>
      </w:pPr>
    </w:p>
    <w:p w:rsidR="00713A70" w:rsidRPr="002549F0" w:rsidRDefault="00055B7E" w:rsidP="00E67D5C">
      <w:pPr>
        <w:jc w:val="both"/>
        <w:rPr>
          <w:rFonts w:ascii="Helvetica" w:hAnsi="Helvetica" w:cs="SohoGothicStd-Regular"/>
          <w:szCs w:val="24"/>
        </w:rPr>
      </w:pPr>
      <w:r w:rsidRPr="002549F0">
        <w:rPr>
          <w:rFonts w:ascii="Helvetica" w:hAnsi="Helvetica" w:cs="SohoGothicStd-Regular"/>
          <w:szCs w:val="24"/>
        </w:rPr>
        <w:t>Nell’ambito del T</w:t>
      </w:r>
      <w:r w:rsidR="00C61142" w:rsidRPr="002549F0">
        <w:rPr>
          <w:rFonts w:ascii="Helvetica" w:hAnsi="Helvetica" w:cs="SohoGothicStd-Regular"/>
          <w:szCs w:val="24"/>
        </w:rPr>
        <w:t xml:space="preserve">orneo </w:t>
      </w:r>
      <w:r w:rsidR="0045028F" w:rsidRPr="002549F0">
        <w:rPr>
          <w:rFonts w:ascii="Helvetica" w:hAnsi="Helvetica" w:cs="SohoGothicStd-Regular"/>
          <w:szCs w:val="24"/>
        </w:rPr>
        <w:t xml:space="preserve">delle Regioni saranno inoltre </w:t>
      </w:r>
      <w:r w:rsidRPr="002549F0">
        <w:rPr>
          <w:rFonts w:ascii="Helvetica" w:hAnsi="Helvetica" w:cs="SohoGothicStd-Regular"/>
          <w:szCs w:val="24"/>
        </w:rPr>
        <w:t xml:space="preserve">attivate </w:t>
      </w:r>
      <w:r w:rsidR="0045028F" w:rsidRPr="002549F0">
        <w:rPr>
          <w:rFonts w:ascii="Helvetica" w:hAnsi="Helvetica" w:cs="SohoGothicStd-Regular"/>
          <w:szCs w:val="24"/>
        </w:rPr>
        <w:t xml:space="preserve">diverse </w:t>
      </w:r>
      <w:r w:rsidRPr="002549F0">
        <w:rPr>
          <w:rFonts w:ascii="Helvetica" w:hAnsi="Helvetica" w:cs="SohoGothicStd-Regular"/>
          <w:szCs w:val="24"/>
        </w:rPr>
        <w:t>iniziative in connessione con il mondo scolastico per consentire agli scolari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>e agli studenti di vivere un</w:t>
      </w:r>
      <w:r w:rsidR="00216BA2" w:rsidRPr="002549F0">
        <w:rPr>
          <w:rFonts w:ascii="Helvetica" w:hAnsi="Helvetica" w:cs="SohoGothicStd-Regular"/>
          <w:szCs w:val="24"/>
        </w:rPr>
        <w:t>'</w:t>
      </w:r>
      <w:r w:rsidRPr="002549F0">
        <w:rPr>
          <w:rFonts w:ascii="Helvetica" w:hAnsi="Helvetica" w:cs="SohoGothicStd-Regular"/>
          <w:szCs w:val="24"/>
        </w:rPr>
        <w:t>esperienza sportiva e di confronto culturale con tanti giovani atleti</w:t>
      </w:r>
      <w:r w:rsidR="00B36124" w:rsidRPr="002549F0">
        <w:rPr>
          <w:rFonts w:ascii="Helvetica" w:hAnsi="Helvetica" w:cs="SohoGothicStd-Regular"/>
          <w:szCs w:val="24"/>
        </w:rPr>
        <w:t xml:space="preserve"> </w:t>
      </w:r>
      <w:r w:rsidRPr="002549F0">
        <w:rPr>
          <w:rFonts w:ascii="Helvetica" w:hAnsi="Helvetica" w:cs="SohoGothicStd-Regular"/>
          <w:szCs w:val="24"/>
        </w:rPr>
        <w:t xml:space="preserve">provenienti da ogni parte d’Italia. </w:t>
      </w:r>
    </w:p>
    <w:p w:rsidR="006A3B12" w:rsidRPr="002549F0" w:rsidRDefault="006F285F" w:rsidP="00E67D5C">
      <w:pPr>
        <w:jc w:val="both"/>
        <w:rPr>
          <w:rFonts w:ascii="Helvetica" w:hAnsi="Helvetica" w:cs="Helvetica"/>
          <w:szCs w:val="24"/>
          <w:lang w:val="en-US" w:eastAsia="ar-SA"/>
        </w:rPr>
      </w:pPr>
      <w:proofErr w:type="spellStart"/>
      <w:r w:rsidRPr="002549F0">
        <w:rPr>
          <w:rFonts w:ascii="Helvetica" w:hAnsi="Helvetica" w:cs="Helvetica"/>
          <w:szCs w:val="24"/>
          <w:lang w:val="en-US" w:eastAsia="ar-SA"/>
        </w:rPr>
        <w:t>sito</w:t>
      </w:r>
      <w:proofErr w:type="spellEnd"/>
      <w:r w:rsidRPr="002549F0">
        <w:rPr>
          <w:rFonts w:ascii="Helvetica" w:hAnsi="Helvetica" w:cs="Helvetica"/>
          <w:szCs w:val="24"/>
          <w:lang w:val="en-US" w:eastAsia="ar-SA"/>
        </w:rPr>
        <w:t xml:space="preserve"> web: www.torneodelleregioni.lnd.it </w:t>
      </w:r>
    </w:p>
    <w:p w:rsidR="006F285F" w:rsidRPr="002549F0" w:rsidRDefault="006F285F" w:rsidP="00E67D5C">
      <w:pPr>
        <w:jc w:val="both"/>
        <w:rPr>
          <w:rFonts w:ascii="Helvetica" w:hAnsi="Helvetica" w:cs="Helvetica"/>
          <w:szCs w:val="24"/>
          <w:lang w:val="en-US" w:eastAsia="ar-SA"/>
        </w:rPr>
      </w:pPr>
    </w:p>
    <w:p w:rsidR="006A3B12" w:rsidRPr="002549F0" w:rsidRDefault="006A3B12" w:rsidP="006A3B12">
      <w:pPr>
        <w:jc w:val="both"/>
        <w:rPr>
          <w:rFonts w:ascii="Helvetica" w:hAnsi="Helvetica" w:cs="Helvetica"/>
          <w:szCs w:val="24"/>
          <w:lang w:eastAsia="ar-SA"/>
        </w:rPr>
      </w:pPr>
      <w:r w:rsidRPr="002549F0">
        <w:rPr>
          <w:rFonts w:ascii="Helvetica" w:hAnsi="Helvetica" w:cs="Helvetica"/>
          <w:szCs w:val="24"/>
          <w:lang w:eastAsia="ar-SA"/>
        </w:rPr>
        <w:t>(m.b.)</w:t>
      </w:r>
    </w:p>
    <w:p w:rsidR="006A3B12" w:rsidRPr="002549F0" w:rsidRDefault="006A3B12" w:rsidP="006A3B12">
      <w:pPr>
        <w:jc w:val="both"/>
        <w:rPr>
          <w:rFonts w:ascii="Helvetica" w:hAnsi="Helvetica" w:cs="Helvetica"/>
          <w:szCs w:val="24"/>
          <w:lang w:eastAsia="ar-SA"/>
        </w:rPr>
      </w:pPr>
    </w:p>
    <w:p w:rsidR="006A3B12" w:rsidRPr="002549F0" w:rsidRDefault="006A3B12" w:rsidP="006A3B12">
      <w:pPr>
        <w:jc w:val="both"/>
        <w:rPr>
          <w:rFonts w:ascii="Helvetica" w:hAnsi="Helvetica" w:cs="Helvetica"/>
          <w:lang w:eastAsia="ar-SA"/>
        </w:rPr>
      </w:pPr>
      <w:r w:rsidRPr="002549F0">
        <w:rPr>
          <w:rFonts w:ascii="Helvetica" w:hAnsi="Helvetica" w:cs="Helvetica"/>
          <w:lang w:eastAsia="ar-SA"/>
        </w:rPr>
        <w:t>Trento,</w:t>
      </w:r>
      <w:r w:rsidR="00B36124" w:rsidRPr="002549F0">
        <w:rPr>
          <w:rFonts w:ascii="Helvetica" w:hAnsi="Helvetica" w:cs="Helvetica"/>
          <w:lang w:eastAsia="ar-SA"/>
        </w:rPr>
        <w:t xml:space="preserve"> 4</w:t>
      </w:r>
      <w:r w:rsidR="001711F7" w:rsidRPr="002549F0">
        <w:rPr>
          <w:rFonts w:ascii="Helvetica" w:hAnsi="Helvetica" w:cs="Helvetica"/>
          <w:lang w:eastAsia="ar-SA"/>
        </w:rPr>
        <w:t xml:space="preserve"> </w:t>
      </w:r>
      <w:r w:rsidR="00B36124" w:rsidRPr="002549F0">
        <w:rPr>
          <w:rFonts w:ascii="Helvetica" w:hAnsi="Helvetica" w:cs="Helvetica"/>
          <w:lang w:eastAsia="ar-SA"/>
        </w:rPr>
        <w:t xml:space="preserve">aprile </w:t>
      </w:r>
      <w:r w:rsidRPr="002549F0">
        <w:rPr>
          <w:rFonts w:ascii="Helvetica" w:hAnsi="Helvetica" w:cs="Helvetica"/>
          <w:lang w:eastAsia="ar-SA"/>
        </w:rPr>
        <w:t>2017</w:t>
      </w:r>
    </w:p>
    <w:p w:rsidR="006A3B12" w:rsidRPr="002549F0" w:rsidRDefault="006A3B12" w:rsidP="006A3B12">
      <w:pPr>
        <w:jc w:val="both"/>
        <w:rPr>
          <w:rFonts w:ascii="Helvetica" w:hAnsi="Helvetica" w:cs="Helvetica"/>
          <w:lang w:eastAsia="ar-SA"/>
        </w:rPr>
      </w:pPr>
    </w:p>
    <w:p w:rsidR="00713A70" w:rsidRDefault="00713A70" w:rsidP="00433DE4">
      <w:pPr>
        <w:jc w:val="both"/>
        <w:rPr>
          <w:rFonts w:ascii="Helvetica" w:hAnsi="Helvetica" w:cs="Helvetica"/>
          <w:lang w:eastAsia="ar-SA"/>
        </w:rPr>
      </w:pPr>
    </w:p>
    <w:p w:rsidR="006D30A8" w:rsidRPr="00011E1D" w:rsidRDefault="006D30A8" w:rsidP="00433DE4">
      <w:pPr>
        <w:jc w:val="both"/>
        <w:rPr>
          <w:rFonts w:ascii="Helvetica" w:hAnsi="Helvetica" w:cs="Helvetica"/>
          <w:lang w:eastAsia="ar-SA"/>
        </w:rPr>
      </w:pPr>
    </w:p>
    <w:sectPr w:rsidR="006D30A8" w:rsidRPr="00011E1D" w:rsidSect="006A3B12">
      <w:headerReference w:type="default" r:id="rId8"/>
      <w:footerReference w:type="default" r:id="rId9"/>
      <w:pgSz w:w="11906" w:h="16838" w:code="9"/>
      <w:pgMar w:top="2552" w:right="907" w:bottom="1418" w:left="907" w:header="39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C1A" w:rsidRDefault="00E21C1A">
      <w:r>
        <w:separator/>
      </w:r>
    </w:p>
  </w:endnote>
  <w:endnote w:type="continuationSeparator" w:id="1">
    <w:p w:rsidR="00E21C1A" w:rsidRDefault="00E21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hoGothicSt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hoGothic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C1A" w:rsidRDefault="00E21C1A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E21C1A" w:rsidRPr="00BC32E2" w:rsidTr="00BC32E2">
      <w:tc>
        <w:tcPr>
          <w:tcW w:w="5116" w:type="dxa"/>
          <w:shd w:val="clear" w:color="auto" w:fill="auto"/>
        </w:tcPr>
        <w:p w:rsidR="00E21C1A" w:rsidRPr="00BC32E2" w:rsidRDefault="00E21C1A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E21C1A" w:rsidRPr="00BC32E2" w:rsidRDefault="00E21C1A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E21C1A" w:rsidRPr="00BC32E2" w:rsidRDefault="00E21C1A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E21C1A" w:rsidRPr="00BC32E2" w:rsidRDefault="00E21C1A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5100" cy="133350"/>
                <wp:effectExtent l="0" t="0" r="635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E21C1A" w:rsidRPr="00BC32E2" w:rsidRDefault="00E21C1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E21C1A" w:rsidRPr="00BC32E2" w:rsidRDefault="00E21C1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21C1A" w:rsidRPr="00A94801" w:rsidRDefault="00E21C1A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C1A" w:rsidRDefault="00E21C1A">
      <w:r>
        <w:separator/>
      </w:r>
    </w:p>
  </w:footnote>
  <w:footnote w:type="continuationSeparator" w:id="1">
    <w:p w:rsidR="00E21C1A" w:rsidRDefault="00E21C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C1A" w:rsidRPr="00927A5E" w:rsidRDefault="00E21C1A" w:rsidP="006A3B12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22.45pt;height:22.4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87544"/>
    <w:rsid w:val="00011E1D"/>
    <w:rsid w:val="00012A90"/>
    <w:rsid w:val="00013428"/>
    <w:rsid w:val="000149B0"/>
    <w:rsid w:val="00015447"/>
    <w:rsid w:val="00015A1C"/>
    <w:rsid w:val="00016615"/>
    <w:rsid w:val="00022735"/>
    <w:rsid w:val="00024BE0"/>
    <w:rsid w:val="00026028"/>
    <w:rsid w:val="000262B6"/>
    <w:rsid w:val="000267EE"/>
    <w:rsid w:val="000309FA"/>
    <w:rsid w:val="00033A59"/>
    <w:rsid w:val="000411FA"/>
    <w:rsid w:val="00042A11"/>
    <w:rsid w:val="0004586F"/>
    <w:rsid w:val="000465D9"/>
    <w:rsid w:val="00051FC6"/>
    <w:rsid w:val="0005598F"/>
    <w:rsid w:val="00055B7E"/>
    <w:rsid w:val="00065BA9"/>
    <w:rsid w:val="0007236C"/>
    <w:rsid w:val="00080575"/>
    <w:rsid w:val="0009119D"/>
    <w:rsid w:val="000B5572"/>
    <w:rsid w:val="000B709A"/>
    <w:rsid w:val="000D197B"/>
    <w:rsid w:val="000D3796"/>
    <w:rsid w:val="000D599F"/>
    <w:rsid w:val="000F3CFA"/>
    <w:rsid w:val="000F61CF"/>
    <w:rsid w:val="00105A40"/>
    <w:rsid w:val="00105B32"/>
    <w:rsid w:val="001109DD"/>
    <w:rsid w:val="0012147C"/>
    <w:rsid w:val="001245F5"/>
    <w:rsid w:val="00124E49"/>
    <w:rsid w:val="00133B9E"/>
    <w:rsid w:val="001353E2"/>
    <w:rsid w:val="001543DA"/>
    <w:rsid w:val="00157B3F"/>
    <w:rsid w:val="0016511F"/>
    <w:rsid w:val="001662D3"/>
    <w:rsid w:val="00166B09"/>
    <w:rsid w:val="001675D5"/>
    <w:rsid w:val="001711F7"/>
    <w:rsid w:val="00177C58"/>
    <w:rsid w:val="00180B14"/>
    <w:rsid w:val="00181CA7"/>
    <w:rsid w:val="00181D59"/>
    <w:rsid w:val="00196D7C"/>
    <w:rsid w:val="00197DEE"/>
    <w:rsid w:val="001A0144"/>
    <w:rsid w:val="001A7C40"/>
    <w:rsid w:val="001D7EB0"/>
    <w:rsid w:val="001E2125"/>
    <w:rsid w:val="001E218B"/>
    <w:rsid w:val="001E234F"/>
    <w:rsid w:val="001E2C71"/>
    <w:rsid w:val="001E3323"/>
    <w:rsid w:val="001F2FAF"/>
    <w:rsid w:val="00205ED4"/>
    <w:rsid w:val="00206338"/>
    <w:rsid w:val="0021607B"/>
    <w:rsid w:val="00216BA2"/>
    <w:rsid w:val="00220C0F"/>
    <w:rsid w:val="00223F49"/>
    <w:rsid w:val="00223FA5"/>
    <w:rsid w:val="00224148"/>
    <w:rsid w:val="002408CF"/>
    <w:rsid w:val="00244353"/>
    <w:rsid w:val="00245F83"/>
    <w:rsid w:val="002460D8"/>
    <w:rsid w:val="0025306B"/>
    <w:rsid w:val="002549F0"/>
    <w:rsid w:val="00261686"/>
    <w:rsid w:val="00263165"/>
    <w:rsid w:val="00266016"/>
    <w:rsid w:val="002775E0"/>
    <w:rsid w:val="0028053D"/>
    <w:rsid w:val="00296238"/>
    <w:rsid w:val="002B3B7C"/>
    <w:rsid w:val="002B4151"/>
    <w:rsid w:val="002B53B5"/>
    <w:rsid w:val="002C103B"/>
    <w:rsid w:val="002C188D"/>
    <w:rsid w:val="002D0ABB"/>
    <w:rsid w:val="002D1FB3"/>
    <w:rsid w:val="002E02E5"/>
    <w:rsid w:val="002F1AC4"/>
    <w:rsid w:val="002F33B8"/>
    <w:rsid w:val="002F653E"/>
    <w:rsid w:val="00302DB8"/>
    <w:rsid w:val="003048E2"/>
    <w:rsid w:val="00305F3E"/>
    <w:rsid w:val="003105CD"/>
    <w:rsid w:val="003225E8"/>
    <w:rsid w:val="00323066"/>
    <w:rsid w:val="003406B9"/>
    <w:rsid w:val="00340DA3"/>
    <w:rsid w:val="00341E64"/>
    <w:rsid w:val="00342C63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65C0"/>
    <w:rsid w:val="003961CD"/>
    <w:rsid w:val="003B2DE4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144B"/>
    <w:rsid w:val="00411931"/>
    <w:rsid w:val="00413056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5714"/>
    <w:rsid w:val="0045028F"/>
    <w:rsid w:val="00451002"/>
    <w:rsid w:val="00465BC6"/>
    <w:rsid w:val="00473A7C"/>
    <w:rsid w:val="00475F19"/>
    <w:rsid w:val="00477176"/>
    <w:rsid w:val="0047789A"/>
    <w:rsid w:val="00477C68"/>
    <w:rsid w:val="00480166"/>
    <w:rsid w:val="00485A9D"/>
    <w:rsid w:val="00487FF6"/>
    <w:rsid w:val="00490037"/>
    <w:rsid w:val="00491F87"/>
    <w:rsid w:val="00492D40"/>
    <w:rsid w:val="00493C28"/>
    <w:rsid w:val="004B00D1"/>
    <w:rsid w:val="004B3D11"/>
    <w:rsid w:val="004B57BD"/>
    <w:rsid w:val="004B6710"/>
    <w:rsid w:val="004C7287"/>
    <w:rsid w:val="004D117C"/>
    <w:rsid w:val="004D3784"/>
    <w:rsid w:val="004D688B"/>
    <w:rsid w:val="004E20EC"/>
    <w:rsid w:val="004F53A9"/>
    <w:rsid w:val="004F6F1B"/>
    <w:rsid w:val="00501087"/>
    <w:rsid w:val="00502A59"/>
    <w:rsid w:val="005041CA"/>
    <w:rsid w:val="00504F7D"/>
    <w:rsid w:val="005066E6"/>
    <w:rsid w:val="00507A5C"/>
    <w:rsid w:val="00530535"/>
    <w:rsid w:val="00531AB8"/>
    <w:rsid w:val="005407AC"/>
    <w:rsid w:val="00551D95"/>
    <w:rsid w:val="00552D62"/>
    <w:rsid w:val="0055500B"/>
    <w:rsid w:val="00555A55"/>
    <w:rsid w:val="0056623F"/>
    <w:rsid w:val="00570D89"/>
    <w:rsid w:val="005735B4"/>
    <w:rsid w:val="005800F3"/>
    <w:rsid w:val="00580784"/>
    <w:rsid w:val="00583A04"/>
    <w:rsid w:val="00587D59"/>
    <w:rsid w:val="00594D89"/>
    <w:rsid w:val="005A13A0"/>
    <w:rsid w:val="005A3BAE"/>
    <w:rsid w:val="005B0626"/>
    <w:rsid w:val="005B0CFF"/>
    <w:rsid w:val="005B14DA"/>
    <w:rsid w:val="005B52F1"/>
    <w:rsid w:val="005D0765"/>
    <w:rsid w:val="005D4982"/>
    <w:rsid w:val="005D7CD1"/>
    <w:rsid w:val="005E05D8"/>
    <w:rsid w:val="005E674E"/>
    <w:rsid w:val="005F1FBF"/>
    <w:rsid w:val="005F659D"/>
    <w:rsid w:val="005F7F0F"/>
    <w:rsid w:val="006013CC"/>
    <w:rsid w:val="00602C63"/>
    <w:rsid w:val="0060486D"/>
    <w:rsid w:val="00615C62"/>
    <w:rsid w:val="00622240"/>
    <w:rsid w:val="006231CC"/>
    <w:rsid w:val="006279DB"/>
    <w:rsid w:val="00631501"/>
    <w:rsid w:val="00633CB8"/>
    <w:rsid w:val="006476FE"/>
    <w:rsid w:val="006511B1"/>
    <w:rsid w:val="0065275F"/>
    <w:rsid w:val="00657DA6"/>
    <w:rsid w:val="006630B1"/>
    <w:rsid w:val="00666A07"/>
    <w:rsid w:val="006700A6"/>
    <w:rsid w:val="006900B8"/>
    <w:rsid w:val="00694CD6"/>
    <w:rsid w:val="00695084"/>
    <w:rsid w:val="0069631E"/>
    <w:rsid w:val="00697613"/>
    <w:rsid w:val="006A02A0"/>
    <w:rsid w:val="006A3B12"/>
    <w:rsid w:val="006B176D"/>
    <w:rsid w:val="006B4AD5"/>
    <w:rsid w:val="006B6785"/>
    <w:rsid w:val="006C3A66"/>
    <w:rsid w:val="006C4F71"/>
    <w:rsid w:val="006C6B87"/>
    <w:rsid w:val="006D30A8"/>
    <w:rsid w:val="006D31EA"/>
    <w:rsid w:val="006D5CAC"/>
    <w:rsid w:val="006E1B41"/>
    <w:rsid w:val="006E3798"/>
    <w:rsid w:val="006E7512"/>
    <w:rsid w:val="006F285F"/>
    <w:rsid w:val="00700529"/>
    <w:rsid w:val="00704DF9"/>
    <w:rsid w:val="0071076C"/>
    <w:rsid w:val="007134CD"/>
    <w:rsid w:val="007135C3"/>
    <w:rsid w:val="0071379D"/>
    <w:rsid w:val="00713987"/>
    <w:rsid w:val="00713A70"/>
    <w:rsid w:val="00717632"/>
    <w:rsid w:val="00723F16"/>
    <w:rsid w:val="00724F3D"/>
    <w:rsid w:val="00726D78"/>
    <w:rsid w:val="0072713C"/>
    <w:rsid w:val="00740896"/>
    <w:rsid w:val="00742580"/>
    <w:rsid w:val="00747238"/>
    <w:rsid w:val="0075124A"/>
    <w:rsid w:val="00755DB7"/>
    <w:rsid w:val="00756614"/>
    <w:rsid w:val="00762AB1"/>
    <w:rsid w:val="007637BB"/>
    <w:rsid w:val="00773CD5"/>
    <w:rsid w:val="00775AE9"/>
    <w:rsid w:val="007821D8"/>
    <w:rsid w:val="00787544"/>
    <w:rsid w:val="00787596"/>
    <w:rsid w:val="007876D3"/>
    <w:rsid w:val="00794C2B"/>
    <w:rsid w:val="007A1939"/>
    <w:rsid w:val="007A2FA7"/>
    <w:rsid w:val="007A3BBC"/>
    <w:rsid w:val="007B2D99"/>
    <w:rsid w:val="007B5E0C"/>
    <w:rsid w:val="007C32D1"/>
    <w:rsid w:val="007C5B3A"/>
    <w:rsid w:val="007D09A4"/>
    <w:rsid w:val="007D2210"/>
    <w:rsid w:val="007D32CB"/>
    <w:rsid w:val="007D34F1"/>
    <w:rsid w:val="007D63DE"/>
    <w:rsid w:val="007D74F6"/>
    <w:rsid w:val="007E0F3F"/>
    <w:rsid w:val="007E2224"/>
    <w:rsid w:val="007F3311"/>
    <w:rsid w:val="007F76F3"/>
    <w:rsid w:val="00811536"/>
    <w:rsid w:val="00816556"/>
    <w:rsid w:val="00827291"/>
    <w:rsid w:val="0083344D"/>
    <w:rsid w:val="008343C3"/>
    <w:rsid w:val="008375EB"/>
    <w:rsid w:val="0086284C"/>
    <w:rsid w:val="00865FFB"/>
    <w:rsid w:val="00867B5E"/>
    <w:rsid w:val="008712C4"/>
    <w:rsid w:val="00872D83"/>
    <w:rsid w:val="00874265"/>
    <w:rsid w:val="008744E4"/>
    <w:rsid w:val="008754C0"/>
    <w:rsid w:val="00877581"/>
    <w:rsid w:val="00883F52"/>
    <w:rsid w:val="00891043"/>
    <w:rsid w:val="00897B30"/>
    <w:rsid w:val="008A68A4"/>
    <w:rsid w:val="008B0251"/>
    <w:rsid w:val="008B1CAA"/>
    <w:rsid w:val="008B3018"/>
    <w:rsid w:val="008C06B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6F6F"/>
    <w:rsid w:val="008E7779"/>
    <w:rsid w:val="008F6377"/>
    <w:rsid w:val="00911650"/>
    <w:rsid w:val="00911B80"/>
    <w:rsid w:val="0091739B"/>
    <w:rsid w:val="00917435"/>
    <w:rsid w:val="009256CF"/>
    <w:rsid w:val="00927A5E"/>
    <w:rsid w:val="00931A58"/>
    <w:rsid w:val="009347F2"/>
    <w:rsid w:val="00937331"/>
    <w:rsid w:val="00940798"/>
    <w:rsid w:val="0094475B"/>
    <w:rsid w:val="00945004"/>
    <w:rsid w:val="00945041"/>
    <w:rsid w:val="0094516A"/>
    <w:rsid w:val="00955B5F"/>
    <w:rsid w:val="00960D05"/>
    <w:rsid w:val="009658AE"/>
    <w:rsid w:val="00967803"/>
    <w:rsid w:val="0097133D"/>
    <w:rsid w:val="00973281"/>
    <w:rsid w:val="00980A04"/>
    <w:rsid w:val="00996AD2"/>
    <w:rsid w:val="009B6B12"/>
    <w:rsid w:val="009C469A"/>
    <w:rsid w:val="009C5DDA"/>
    <w:rsid w:val="009C722C"/>
    <w:rsid w:val="009D1CA3"/>
    <w:rsid w:val="009D4F7B"/>
    <w:rsid w:val="009E25CE"/>
    <w:rsid w:val="009E4342"/>
    <w:rsid w:val="009E687B"/>
    <w:rsid w:val="009F320D"/>
    <w:rsid w:val="009F4FEE"/>
    <w:rsid w:val="00A20FBF"/>
    <w:rsid w:val="00A30A29"/>
    <w:rsid w:val="00A30FC5"/>
    <w:rsid w:val="00A44ABF"/>
    <w:rsid w:val="00A4665C"/>
    <w:rsid w:val="00A52B49"/>
    <w:rsid w:val="00A53A3D"/>
    <w:rsid w:val="00A53CB8"/>
    <w:rsid w:val="00A63580"/>
    <w:rsid w:val="00A6659F"/>
    <w:rsid w:val="00A73881"/>
    <w:rsid w:val="00A819A4"/>
    <w:rsid w:val="00A81FED"/>
    <w:rsid w:val="00A857A5"/>
    <w:rsid w:val="00A915C4"/>
    <w:rsid w:val="00A94801"/>
    <w:rsid w:val="00AA3B9B"/>
    <w:rsid w:val="00AB3405"/>
    <w:rsid w:val="00AC0548"/>
    <w:rsid w:val="00AC5F31"/>
    <w:rsid w:val="00AD42D5"/>
    <w:rsid w:val="00AE48C1"/>
    <w:rsid w:val="00AF340B"/>
    <w:rsid w:val="00AF7906"/>
    <w:rsid w:val="00B04916"/>
    <w:rsid w:val="00B0544D"/>
    <w:rsid w:val="00B05FD3"/>
    <w:rsid w:val="00B070BA"/>
    <w:rsid w:val="00B25999"/>
    <w:rsid w:val="00B333F8"/>
    <w:rsid w:val="00B35FD3"/>
    <w:rsid w:val="00B36124"/>
    <w:rsid w:val="00B365AC"/>
    <w:rsid w:val="00B375F9"/>
    <w:rsid w:val="00B40DE2"/>
    <w:rsid w:val="00B46685"/>
    <w:rsid w:val="00B47801"/>
    <w:rsid w:val="00B50A78"/>
    <w:rsid w:val="00B54850"/>
    <w:rsid w:val="00B62FE6"/>
    <w:rsid w:val="00B661E9"/>
    <w:rsid w:val="00B72C4F"/>
    <w:rsid w:val="00B80604"/>
    <w:rsid w:val="00B853ED"/>
    <w:rsid w:val="00B917C5"/>
    <w:rsid w:val="00B92544"/>
    <w:rsid w:val="00B92952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BF6CF8"/>
    <w:rsid w:val="00C03847"/>
    <w:rsid w:val="00C03A2B"/>
    <w:rsid w:val="00C05E02"/>
    <w:rsid w:val="00C07A4D"/>
    <w:rsid w:val="00C1112A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61142"/>
    <w:rsid w:val="00C63071"/>
    <w:rsid w:val="00C6335A"/>
    <w:rsid w:val="00C67987"/>
    <w:rsid w:val="00C72E17"/>
    <w:rsid w:val="00C77D5E"/>
    <w:rsid w:val="00C87AF4"/>
    <w:rsid w:val="00CA2B30"/>
    <w:rsid w:val="00CB17A0"/>
    <w:rsid w:val="00CB22DD"/>
    <w:rsid w:val="00CD2DF6"/>
    <w:rsid w:val="00CD41FE"/>
    <w:rsid w:val="00CD5835"/>
    <w:rsid w:val="00CD6DCE"/>
    <w:rsid w:val="00CE07F1"/>
    <w:rsid w:val="00CE0F08"/>
    <w:rsid w:val="00CE26A6"/>
    <w:rsid w:val="00CE3174"/>
    <w:rsid w:val="00CE4740"/>
    <w:rsid w:val="00CF7D6F"/>
    <w:rsid w:val="00D13B47"/>
    <w:rsid w:val="00D15995"/>
    <w:rsid w:val="00D17221"/>
    <w:rsid w:val="00D24380"/>
    <w:rsid w:val="00D25508"/>
    <w:rsid w:val="00D3026B"/>
    <w:rsid w:val="00D30BEE"/>
    <w:rsid w:val="00D34A4D"/>
    <w:rsid w:val="00D441EA"/>
    <w:rsid w:val="00D519CC"/>
    <w:rsid w:val="00D630D5"/>
    <w:rsid w:val="00D6480A"/>
    <w:rsid w:val="00D65807"/>
    <w:rsid w:val="00D700A6"/>
    <w:rsid w:val="00D7518F"/>
    <w:rsid w:val="00D80145"/>
    <w:rsid w:val="00D84930"/>
    <w:rsid w:val="00D86901"/>
    <w:rsid w:val="00D903E9"/>
    <w:rsid w:val="00DA31F0"/>
    <w:rsid w:val="00DC33F1"/>
    <w:rsid w:val="00DC3AB0"/>
    <w:rsid w:val="00DC785A"/>
    <w:rsid w:val="00DD0CCA"/>
    <w:rsid w:val="00DD3AF0"/>
    <w:rsid w:val="00DD5B45"/>
    <w:rsid w:val="00DE0E23"/>
    <w:rsid w:val="00DE1891"/>
    <w:rsid w:val="00DF1C28"/>
    <w:rsid w:val="00DF78F4"/>
    <w:rsid w:val="00E05D2B"/>
    <w:rsid w:val="00E06287"/>
    <w:rsid w:val="00E065EB"/>
    <w:rsid w:val="00E1324B"/>
    <w:rsid w:val="00E142B5"/>
    <w:rsid w:val="00E17B4B"/>
    <w:rsid w:val="00E20FAA"/>
    <w:rsid w:val="00E21C1A"/>
    <w:rsid w:val="00E23D9A"/>
    <w:rsid w:val="00E23E73"/>
    <w:rsid w:val="00E24A94"/>
    <w:rsid w:val="00E26146"/>
    <w:rsid w:val="00E3198F"/>
    <w:rsid w:val="00E339BC"/>
    <w:rsid w:val="00E372BB"/>
    <w:rsid w:val="00E404ED"/>
    <w:rsid w:val="00E46063"/>
    <w:rsid w:val="00E474FC"/>
    <w:rsid w:val="00E624E3"/>
    <w:rsid w:val="00E6441E"/>
    <w:rsid w:val="00E67D5C"/>
    <w:rsid w:val="00E70CCF"/>
    <w:rsid w:val="00E74BA8"/>
    <w:rsid w:val="00E74CD6"/>
    <w:rsid w:val="00E74D45"/>
    <w:rsid w:val="00E75525"/>
    <w:rsid w:val="00E7752E"/>
    <w:rsid w:val="00E858C1"/>
    <w:rsid w:val="00E9043D"/>
    <w:rsid w:val="00E92A2D"/>
    <w:rsid w:val="00E92D4E"/>
    <w:rsid w:val="00E92DD3"/>
    <w:rsid w:val="00E94681"/>
    <w:rsid w:val="00E979BB"/>
    <w:rsid w:val="00EA51B4"/>
    <w:rsid w:val="00EA71D7"/>
    <w:rsid w:val="00EB3210"/>
    <w:rsid w:val="00EB35BF"/>
    <w:rsid w:val="00EB7C90"/>
    <w:rsid w:val="00EC76AB"/>
    <w:rsid w:val="00EC7DA1"/>
    <w:rsid w:val="00EF3D2B"/>
    <w:rsid w:val="00F066CD"/>
    <w:rsid w:val="00F073D7"/>
    <w:rsid w:val="00F0789B"/>
    <w:rsid w:val="00F16B59"/>
    <w:rsid w:val="00F22DE8"/>
    <w:rsid w:val="00F230D1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52BE4"/>
    <w:rsid w:val="00F741F5"/>
    <w:rsid w:val="00F81A7A"/>
    <w:rsid w:val="00F87ECA"/>
    <w:rsid w:val="00F94FD2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Testonormale">
    <w:name w:val="Plain Text"/>
    <w:basedOn w:val="Normale"/>
    <w:link w:val="TestonormaleCarattere"/>
    <w:uiPriority w:val="99"/>
    <w:semiHidden/>
    <w:unhideWhenUsed/>
    <w:rsid w:val="00E21C1A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E21C1A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8F0A1-CE4F-414B-8BCB-A83998747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302</TotalTime>
  <Pages>3</Pages>
  <Words>1113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15</cp:revision>
  <cp:lastPrinted>2017-04-04T13:57:00Z</cp:lastPrinted>
  <dcterms:created xsi:type="dcterms:W3CDTF">2017-04-03T10:34:00Z</dcterms:created>
  <dcterms:modified xsi:type="dcterms:W3CDTF">2017-04-04T15:25:00Z</dcterms:modified>
</cp:coreProperties>
</file>